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EFA99D1" w14:textId="2F45E85E" w:rsidR="00CB259D" w:rsidRPr="004877E3" w:rsidRDefault="00FE40DF" w:rsidP="00C04B2F">
      <w:pPr>
        <w:pStyle w:val="JFEmployer"/>
        <w:spacing w:before="120" w:after="120"/>
        <w:rPr>
          <w:rFonts w:cs="Helvetica"/>
          <w:color w:val="FFFFFF" w:themeColor="background1"/>
          <w:szCs w:val="28"/>
          <w14:textFill>
            <w14:noFill/>
          </w14:textFill>
        </w:rPr>
      </w:pPr>
      <w:r>
        <w:rPr>
          <w:rFonts w:ascii="Times New Roman" w:eastAsiaTheme="minorHAnsi" w:hAnsi="Times New Roman" w:cs="Times New Roman"/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6ACAAB7B" wp14:editId="57627620">
                <wp:simplePos x="0" y="0"/>
                <wp:positionH relativeFrom="column">
                  <wp:posOffset>-3810</wp:posOffset>
                </wp:positionH>
                <wp:positionV relativeFrom="paragraph">
                  <wp:posOffset>212090</wp:posOffset>
                </wp:positionV>
                <wp:extent cx="4531995" cy="619125"/>
                <wp:effectExtent l="0" t="0" r="0" b="0"/>
                <wp:wrapSquare wrapText="bothSides"/>
                <wp:docPr id="1370714474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31995" cy="619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B3A790" w14:textId="77777777" w:rsidR="00F75524" w:rsidRPr="00F75524" w:rsidRDefault="00F75524" w:rsidP="00F75524">
                            <w:pPr>
                              <w:jc w:val="center"/>
                              <w:rPr>
                                <w:b/>
                                <w:bCs/>
                                <w:color w:val="365F91" w:themeColor="accent1" w:themeShade="BF"/>
                                <w:sz w:val="56"/>
                                <w:szCs w:val="56"/>
                              </w:rPr>
                            </w:pPr>
                            <w:r w:rsidRPr="00F75524">
                              <w:rPr>
                                <w:b/>
                                <w:bCs/>
                                <w:color w:val="365F91" w:themeColor="accent1" w:themeShade="BF"/>
                                <w:sz w:val="56"/>
                                <w:szCs w:val="56"/>
                              </w:rPr>
                              <w:t>Advanced Computer Skills 1</w:t>
                            </w:r>
                          </w:p>
                          <w:p w14:paraId="7C2176E1" w14:textId="66D62E1B" w:rsidR="00CC72AD" w:rsidRDefault="00CC72AD" w:rsidP="00CC72AD">
                            <w:pPr>
                              <w:jc w:val="center"/>
                              <w:rPr>
                                <w:b/>
                                <w:bCs/>
                                <w:color w:val="365F91" w:themeColor="accent1" w:themeShade="BF"/>
                                <w:sz w:val="70"/>
                                <w:szCs w:val="70"/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CAAB7B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-.3pt;margin-top:16.7pt;width:356.85pt;height:48.7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" filled="f" stroked="f">
                <v:textbox>
                  <w:txbxContent>
                    <w:p w14:paraId="41B3A790" w14:textId="77777777" w:rsidR="00F75524" w:rsidRPr="00F75524" w:rsidRDefault="00F75524" w:rsidP="00F75524">
                      <w:pPr>
                        <w:jc w:val="center"/>
                        <w:rPr>
                          <w:b/>
                          <w:bCs/>
                          <w:color w:val="365F91" w:themeColor="accent1" w:themeShade="BF"/>
                          <w:sz w:val="56"/>
                          <w:szCs w:val="56"/>
                        </w:rPr>
                      </w:pPr>
                      <w:r w:rsidRPr="00F75524">
                        <w:rPr>
                          <w:b/>
                          <w:bCs/>
                          <w:color w:val="365F91" w:themeColor="accent1" w:themeShade="BF"/>
                          <w:sz w:val="56"/>
                          <w:szCs w:val="56"/>
                        </w:rPr>
                        <w:t>Advanced Computer Skills 1</w:t>
                      </w:r>
                    </w:p>
                    <w:p w14:paraId="7C2176E1" w14:textId="66D62E1B" w:rsidR="00CC72AD" w:rsidRDefault="00CC72AD" w:rsidP="00CC72AD">
                      <w:pPr>
                        <w:jc w:val="center"/>
                        <w:rPr>
                          <w:b/>
                          <w:bCs/>
                          <w:color w:val="365F91" w:themeColor="accent1" w:themeShade="BF"/>
                          <w:sz w:val="70"/>
                          <w:szCs w:val="7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2369260" w14:textId="23AC97BD" w:rsidR="003A21BF" w:rsidRDefault="003A21BF" w:rsidP="00C04B2F">
      <w:pPr>
        <w:pStyle w:val="JFEmployer"/>
        <w:spacing w:before="120" w:after="120"/>
        <w:rPr>
          <w:rFonts w:cs="Helvetica"/>
          <w:color w:val="0070C0"/>
          <w:szCs w:val="28"/>
        </w:rPr>
      </w:pPr>
    </w:p>
    <w:p w14:paraId="16BBD117" w14:textId="1ADA2D79" w:rsidR="004877E3" w:rsidRPr="009E441E" w:rsidRDefault="00FE40DF" w:rsidP="00CC72AD">
      <w:pPr>
        <w:pStyle w:val="JFEmployer"/>
        <w:spacing w:before="120" w:after="120" w:line="360" w:lineRule="auto"/>
        <w:jc w:val="center"/>
        <w:rPr>
          <w:b w:val="0"/>
          <w:sz w:val="40"/>
        </w:rPr>
      </w:pPr>
      <w:r>
        <w:rPr>
          <w:rFonts w:ascii="Times New Roman" w:eastAsiaTheme="minorHAnsi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6DE3369" wp14:editId="19A72109">
                <wp:simplePos x="0" y="0"/>
                <wp:positionH relativeFrom="margin">
                  <wp:posOffset>-3810</wp:posOffset>
                </wp:positionH>
                <wp:positionV relativeFrom="paragraph">
                  <wp:posOffset>111124</wp:posOffset>
                </wp:positionV>
                <wp:extent cx="4660900" cy="4586605"/>
                <wp:effectExtent l="0" t="0" r="6350" b="4445"/>
                <wp:wrapNone/>
                <wp:docPr id="88978832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0900" cy="45866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FA36CF8" w14:textId="1206AB5C" w:rsidR="00F75524" w:rsidRPr="00F75524" w:rsidRDefault="00F75524" w:rsidP="00F75524">
                            <w:pPr>
                              <w:pStyle w:val="JFEmployer"/>
                              <w:spacing w:line="360" w:lineRule="auto"/>
                              <w:jc w:val="center"/>
                              <w:rPr>
                                <w:b w:val="0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F75524">
                              <w:rPr>
                                <w:b w:val="0"/>
                                <w:color w:val="000000" w:themeColor="text1"/>
                                <w:sz w:val="36"/>
                                <w:szCs w:val="36"/>
                              </w:rPr>
                              <w:t>Take your computer skills up a notch! Learn to work with multiple tabs, how to upload and download files</w:t>
                            </w:r>
                            <w:r>
                              <w:rPr>
                                <w:b w:val="0"/>
                                <w:color w:val="000000" w:themeColor="text1"/>
                                <w:sz w:val="36"/>
                                <w:szCs w:val="36"/>
                              </w:rPr>
                              <w:t>. Y</w:t>
                            </w:r>
                            <w:r w:rsidRPr="00F75524">
                              <w:rPr>
                                <w:b w:val="0"/>
                                <w:color w:val="000000" w:themeColor="text1"/>
                                <w:sz w:val="36"/>
                                <w:szCs w:val="36"/>
                              </w:rPr>
                              <w:t>ou’ll gain essential skills to navigate and utilize computers effectively</w:t>
                            </w:r>
                            <w:r>
                              <w:rPr>
                                <w:b w:val="0"/>
                                <w:color w:val="000000" w:themeColor="text1"/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  <w:p w14:paraId="3B98756F" w14:textId="77777777" w:rsidR="00F75524" w:rsidRDefault="00F75524" w:rsidP="00F75524">
                            <w:pPr>
                              <w:pStyle w:val="JFEmployer"/>
                              <w:jc w:val="center"/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F75524"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  <w:t>Join us for Advanced Computer Skills 1!</w:t>
                            </w:r>
                          </w:p>
                          <w:p w14:paraId="2EE3508E" w14:textId="77777777" w:rsidR="00F75524" w:rsidRDefault="00F75524" w:rsidP="00F75524">
                            <w:pPr>
                              <w:pStyle w:val="JFEmployer"/>
                              <w:jc w:val="center"/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</w:p>
                          <w:p w14:paraId="62DDE93B" w14:textId="77777777" w:rsidR="00F75524" w:rsidRPr="00F75524" w:rsidRDefault="00F75524" w:rsidP="00F75524">
                            <w:pPr>
                              <w:pStyle w:val="JFEmployer"/>
                              <w:spacing w:line="360" w:lineRule="auto"/>
                              <w:jc w:val="center"/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F75524">
                              <w:rPr>
                                <w:i/>
                                <w:iCs/>
                                <w:color w:val="000000" w:themeColor="text1"/>
                                <w:szCs w:val="28"/>
                              </w:rPr>
                              <w:t>See All MassHire Metro North Career Center Events Here:</w:t>
                            </w:r>
                            <w:r w:rsidRPr="00F75524">
                              <w:rPr>
                                <w:i/>
                                <w:iCs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</w:t>
                            </w:r>
                            <w:hyperlink r:id="rId11" w:history="1">
                              <w:r w:rsidRPr="00F75524">
                                <w:rPr>
                                  <w:rStyle w:val="Hyperlink"/>
                                  <w:sz w:val="36"/>
                                  <w:szCs w:val="36"/>
                                </w:rPr>
                                <w:t>https://masshiremncareers.com/</w:t>
                              </w:r>
                            </w:hyperlink>
                          </w:p>
                          <w:p w14:paraId="3F1E4B97" w14:textId="77777777" w:rsidR="00F75524" w:rsidRDefault="00F75524" w:rsidP="00FE40DF">
                            <w:pPr>
                              <w:pStyle w:val="JFEmployer"/>
                              <w:spacing w:before="120" w:after="120" w:line="360" w:lineRule="auto"/>
                              <w:jc w:val="center"/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</w:p>
                          <w:p w14:paraId="6E817AF9" w14:textId="77777777" w:rsidR="00FE40DF" w:rsidRDefault="00FE40DF" w:rsidP="00FE40DF">
                            <w:pPr>
                              <w:pStyle w:val="JFEmployer"/>
                              <w:spacing w:before="120" w:after="120" w:line="360" w:lineRule="auto"/>
                              <w:jc w:val="center"/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</w:p>
                          <w:p w14:paraId="3361D8A5" w14:textId="77777777" w:rsidR="00FE40DF" w:rsidRDefault="00FE40DF" w:rsidP="00FE40DF">
                            <w:pPr>
                              <w:pStyle w:val="JFEmployer"/>
                              <w:spacing w:before="120" w:after="120" w:line="480" w:lineRule="auto"/>
                              <w:jc w:val="center"/>
                              <w:rPr>
                                <w:b w:val="0"/>
                                <w:color w:val="009877"/>
                                <w:sz w:val="56"/>
                                <w:szCs w:val="40"/>
                              </w:rPr>
                            </w:pPr>
                          </w:p>
                          <w:p w14:paraId="4BC0EE68" w14:textId="77777777" w:rsidR="00FE40DF" w:rsidRDefault="00FE40DF" w:rsidP="00FE40DF">
                            <w:pPr>
                              <w:pStyle w:val="JFEmployer"/>
                              <w:spacing w:before="120" w:after="120" w:line="480" w:lineRule="auto"/>
                              <w:rPr>
                                <w:rFonts w:ascii="Helvetica" w:eastAsia="Times New Roman" w:hAnsi="Helvetica" w:cs="Helvetica"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rFonts w:ascii="Helvetica" w:eastAsia="Times New Roman" w:hAnsi="Helvetica" w:cs="Helvetica"/>
                                <w:color w:val="000000"/>
                                <w:sz w:val="24"/>
                              </w:rPr>
                              <w:t xml:space="preserve"> </w:t>
                            </w:r>
                          </w:p>
                          <w:p w14:paraId="4386FC06" w14:textId="77777777" w:rsidR="00FE40DF" w:rsidRDefault="00FE40DF" w:rsidP="00FE40DF">
                            <w:pPr>
                              <w:jc w:val="center"/>
                              <w:rPr>
                                <w:rFonts w:cs="Arial"/>
                                <w:b/>
                                <w:color w:val="009877"/>
                                <w:sz w:val="56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DE3369" id="Text Box 6" o:spid="_x0000_s1027" type="#_x0000_t202" style="position:absolute;left:0;text-align:left;margin-left:-.3pt;margin-top:8.75pt;width:367pt;height:361.1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" fillcolor="white [3201]" stroked="f" strokeweight=".5pt">
                <v:textbox>
                  <w:txbxContent>
                    <w:p w14:paraId="7FA36CF8" w14:textId="1206AB5C" w:rsidR="00F75524" w:rsidRPr="00F75524" w:rsidRDefault="00F75524" w:rsidP="00F75524">
                      <w:pPr>
                        <w:pStyle w:val="JFEmployer"/>
                        <w:spacing w:line="360" w:lineRule="auto"/>
                        <w:jc w:val="center"/>
                        <w:rPr>
                          <w:b w:val="0"/>
                          <w:color w:val="000000" w:themeColor="text1"/>
                          <w:sz w:val="36"/>
                          <w:szCs w:val="36"/>
                        </w:rPr>
                      </w:pPr>
                      <w:r w:rsidRPr="00F75524">
                        <w:rPr>
                          <w:b w:val="0"/>
                          <w:color w:val="000000" w:themeColor="text1"/>
                          <w:sz w:val="36"/>
                          <w:szCs w:val="36"/>
                        </w:rPr>
                        <w:t>Take your computer skills up a notch! Learn to work with multiple tabs, how to upload and download files</w:t>
                      </w:r>
                      <w:r>
                        <w:rPr>
                          <w:b w:val="0"/>
                          <w:color w:val="000000" w:themeColor="text1"/>
                          <w:sz w:val="36"/>
                          <w:szCs w:val="36"/>
                        </w:rPr>
                        <w:t>. Y</w:t>
                      </w:r>
                      <w:r w:rsidRPr="00F75524">
                        <w:rPr>
                          <w:b w:val="0"/>
                          <w:color w:val="000000" w:themeColor="text1"/>
                          <w:sz w:val="36"/>
                          <w:szCs w:val="36"/>
                        </w:rPr>
                        <w:t>ou’ll gain essential skills to navigate and utilize computers effectively</w:t>
                      </w:r>
                      <w:r>
                        <w:rPr>
                          <w:b w:val="0"/>
                          <w:color w:val="000000" w:themeColor="text1"/>
                          <w:sz w:val="36"/>
                          <w:szCs w:val="36"/>
                        </w:rPr>
                        <w:t>.</w:t>
                      </w:r>
                    </w:p>
                    <w:p w14:paraId="3B98756F" w14:textId="77777777" w:rsidR="00F75524" w:rsidRDefault="00F75524" w:rsidP="00F75524">
                      <w:pPr>
                        <w:pStyle w:val="JFEmployer"/>
                        <w:jc w:val="center"/>
                        <w:rPr>
                          <w:color w:val="000000" w:themeColor="text1"/>
                          <w:sz w:val="36"/>
                          <w:szCs w:val="36"/>
                        </w:rPr>
                      </w:pPr>
                      <w:r w:rsidRPr="00F75524">
                        <w:rPr>
                          <w:color w:val="000000" w:themeColor="text1"/>
                          <w:sz w:val="36"/>
                          <w:szCs w:val="36"/>
                        </w:rPr>
                        <w:t>Join us for Advanced Computer Skills 1!</w:t>
                      </w:r>
                    </w:p>
                    <w:p w14:paraId="2EE3508E" w14:textId="77777777" w:rsidR="00F75524" w:rsidRDefault="00F75524" w:rsidP="00F75524">
                      <w:pPr>
                        <w:pStyle w:val="JFEmployer"/>
                        <w:jc w:val="center"/>
                        <w:rPr>
                          <w:color w:val="000000" w:themeColor="text1"/>
                          <w:sz w:val="36"/>
                          <w:szCs w:val="36"/>
                        </w:rPr>
                      </w:pPr>
                    </w:p>
                    <w:p w14:paraId="62DDE93B" w14:textId="77777777" w:rsidR="00F75524" w:rsidRPr="00F75524" w:rsidRDefault="00F75524" w:rsidP="00F75524">
                      <w:pPr>
                        <w:pStyle w:val="JFEmployer"/>
                        <w:spacing w:line="360" w:lineRule="auto"/>
                        <w:jc w:val="center"/>
                        <w:rPr>
                          <w:color w:val="000000" w:themeColor="text1"/>
                          <w:sz w:val="36"/>
                          <w:szCs w:val="36"/>
                        </w:rPr>
                      </w:pPr>
                      <w:r w:rsidRPr="00F75524">
                        <w:rPr>
                          <w:i/>
                          <w:iCs/>
                          <w:color w:val="000000" w:themeColor="text1"/>
                          <w:szCs w:val="28"/>
                        </w:rPr>
                        <w:t>See All MassHire Metro North Career Center Events Here:</w:t>
                      </w:r>
                      <w:r w:rsidRPr="00F75524">
                        <w:rPr>
                          <w:i/>
                          <w:iCs/>
                          <w:color w:val="000000" w:themeColor="text1"/>
                          <w:sz w:val="36"/>
                          <w:szCs w:val="36"/>
                        </w:rPr>
                        <w:t xml:space="preserve"> </w:t>
                      </w:r>
                      <w:hyperlink r:id="rId12" w:history="1">
                        <w:r w:rsidRPr="00F75524">
                          <w:rPr>
                            <w:rStyle w:val="Hyperlink"/>
                            <w:sz w:val="36"/>
                            <w:szCs w:val="36"/>
                          </w:rPr>
                          <w:t>https://masshiremncareers.com/</w:t>
                        </w:r>
                      </w:hyperlink>
                    </w:p>
                    <w:p w14:paraId="3F1E4B97" w14:textId="77777777" w:rsidR="00F75524" w:rsidRDefault="00F75524" w:rsidP="00FE40DF">
                      <w:pPr>
                        <w:pStyle w:val="JFEmployer"/>
                        <w:spacing w:before="120" w:after="120" w:line="360" w:lineRule="auto"/>
                        <w:jc w:val="center"/>
                        <w:rPr>
                          <w:color w:val="000000" w:themeColor="text1"/>
                          <w:sz w:val="36"/>
                          <w:szCs w:val="36"/>
                        </w:rPr>
                      </w:pPr>
                    </w:p>
                    <w:p w14:paraId="6E817AF9" w14:textId="77777777" w:rsidR="00FE40DF" w:rsidRDefault="00FE40DF" w:rsidP="00FE40DF">
                      <w:pPr>
                        <w:pStyle w:val="JFEmployer"/>
                        <w:spacing w:before="120" w:after="120" w:line="360" w:lineRule="auto"/>
                        <w:jc w:val="center"/>
                        <w:rPr>
                          <w:color w:val="000000" w:themeColor="text1"/>
                          <w:sz w:val="36"/>
                          <w:szCs w:val="36"/>
                        </w:rPr>
                      </w:pPr>
                    </w:p>
                    <w:p w14:paraId="3361D8A5" w14:textId="77777777" w:rsidR="00FE40DF" w:rsidRDefault="00FE40DF" w:rsidP="00FE40DF">
                      <w:pPr>
                        <w:pStyle w:val="JFEmployer"/>
                        <w:spacing w:before="120" w:after="120" w:line="480" w:lineRule="auto"/>
                        <w:jc w:val="center"/>
                        <w:rPr>
                          <w:b w:val="0"/>
                          <w:color w:val="009877"/>
                          <w:sz w:val="56"/>
                          <w:szCs w:val="40"/>
                        </w:rPr>
                      </w:pPr>
                    </w:p>
                    <w:p w14:paraId="4BC0EE68" w14:textId="77777777" w:rsidR="00FE40DF" w:rsidRDefault="00FE40DF" w:rsidP="00FE40DF">
                      <w:pPr>
                        <w:pStyle w:val="JFEmployer"/>
                        <w:spacing w:before="120" w:after="120" w:line="480" w:lineRule="auto"/>
                        <w:rPr>
                          <w:rFonts w:ascii="Helvetica" w:eastAsia="Times New Roman" w:hAnsi="Helvetica" w:cs="Helvetica"/>
                          <w:color w:val="000000"/>
                          <w:sz w:val="24"/>
                        </w:rPr>
                      </w:pPr>
                      <w:r>
                        <w:rPr>
                          <w:rFonts w:ascii="Helvetica" w:eastAsia="Times New Roman" w:hAnsi="Helvetica" w:cs="Helvetica"/>
                          <w:color w:val="000000"/>
                          <w:sz w:val="24"/>
                        </w:rPr>
                        <w:t xml:space="preserve"> </w:t>
                      </w:r>
                    </w:p>
                    <w:p w14:paraId="4386FC06" w14:textId="77777777" w:rsidR="00FE40DF" w:rsidRDefault="00FE40DF" w:rsidP="00FE40DF">
                      <w:pPr>
                        <w:jc w:val="center"/>
                        <w:rPr>
                          <w:rFonts w:cs="Arial"/>
                          <w:b/>
                          <w:color w:val="009877"/>
                          <w:sz w:val="56"/>
                          <w:szCs w:val="4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43CEC">
        <w:rPr>
          <w:rFonts w:cs="Helvetica"/>
          <w:color w:val="002060"/>
          <w:szCs w:val="28"/>
        </w:rPr>
        <w:br/>
      </w:r>
      <w:r w:rsidR="00314E2D" w:rsidRPr="005E399D">
        <w:rPr>
          <w:noProof/>
          <w:sz w:val="26"/>
          <w:szCs w:val="26"/>
          <w:highlight w:val="yellow"/>
        </w:rPr>
        <mc:AlternateContent>
          <mc:Choice Requires="wps">
            <w:drawing>
              <wp:anchor distT="0" distB="0" distL="0" distR="274320" simplePos="0" relativeHeight="251658240" behindDoc="1" locked="1" layoutInCell="1" allowOverlap="0" wp14:anchorId="4BF31714" wp14:editId="7BCC5C14">
                <wp:simplePos x="0" y="0"/>
                <wp:positionH relativeFrom="insideMargin">
                  <wp:posOffset>24765</wp:posOffset>
                </wp:positionH>
                <wp:positionV relativeFrom="page">
                  <wp:posOffset>2094230</wp:posOffset>
                </wp:positionV>
                <wp:extent cx="2036445" cy="5699760"/>
                <wp:effectExtent l="0" t="0" r="1905" b="0"/>
                <wp:wrapTight wrapText="right">
                  <wp:wrapPolygon edited="0">
                    <wp:start x="0" y="0"/>
                    <wp:lineTo x="0" y="21513"/>
                    <wp:lineTo x="21418" y="21513"/>
                    <wp:lineTo x="21418" y="0"/>
                    <wp:lineTo x="0" y="0"/>
                  </wp:wrapPolygon>
                </wp:wrapTight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6445" cy="56997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01A5D3" w14:textId="77777777" w:rsidR="0040080F" w:rsidRPr="001203C6" w:rsidRDefault="0040080F" w:rsidP="0040080F">
                            <w:pPr>
                              <w:pStyle w:val="JFSidebarHeading"/>
                              <w:spacing w:before="0" w:after="0"/>
                              <w:jc w:val="center"/>
                              <w:rPr>
                                <w:i/>
                                <w:iCs/>
                                <w:color w:val="17365D" w:themeColor="text2" w:themeShade="BF"/>
                                <w:sz w:val="4"/>
                                <w:szCs w:val="2"/>
                              </w:rPr>
                            </w:pPr>
                          </w:p>
                          <w:p w14:paraId="32B36CDC" w14:textId="77777777" w:rsidR="00DF157B" w:rsidRPr="00DF157B" w:rsidRDefault="00DF157B" w:rsidP="00DF157B">
                            <w:pPr>
                              <w:pStyle w:val="JFOccupations"/>
                              <w:numPr>
                                <w:ilvl w:val="0"/>
                                <w:numId w:val="0"/>
                              </w:numPr>
                              <w:ind w:left="360"/>
                              <w:rPr>
                                <w:b/>
                                <w:bCs/>
                                <w:color w:val="0070C0"/>
                                <w:sz w:val="36"/>
                                <w:szCs w:val="36"/>
                              </w:rPr>
                            </w:pPr>
                            <w:r w:rsidRPr="00DF157B">
                              <w:rPr>
                                <w:b/>
                                <w:bCs/>
                                <w:color w:val="0070C0"/>
                                <w:sz w:val="36"/>
                                <w:szCs w:val="36"/>
                              </w:rPr>
                              <w:t>In-Person Workshop Info</w:t>
                            </w:r>
                          </w:p>
                          <w:p w14:paraId="5BB92DB9" w14:textId="614BAAF4" w:rsidR="00A72AD9" w:rsidRPr="0063381B" w:rsidRDefault="00DA761D" w:rsidP="00DE691D">
                            <w:pPr>
                              <w:pStyle w:val="JFSidebarlist"/>
                              <w:rPr>
                                <w:szCs w:val="28"/>
                              </w:rPr>
                            </w:pPr>
                            <w:r w:rsidRPr="00110E25">
                              <w:rPr>
                                <w:sz w:val="32"/>
                              </w:rPr>
                              <w:t xml:space="preserve"> </w:t>
                            </w:r>
                            <w:r w:rsidR="00082814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January 5, 2026</w:t>
                            </w:r>
                          </w:p>
                          <w:p w14:paraId="6A1BE826" w14:textId="3C82E1F6" w:rsidR="00A72AD9" w:rsidRPr="0063381B" w:rsidRDefault="00DA761D" w:rsidP="00DE691D">
                            <w:pPr>
                              <w:pStyle w:val="JFSidebarlist"/>
                              <w:rPr>
                                <w:szCs w:val="28"/>
                              </w:rPr>
                            </w:pPr>
                            <w:r w:rsidRPr="00110E25">
                              <w:rPr>
                                <w:sz w:val="32"/>
                              </w:rPr>
                              <w:t xml:space="preserve"> </w:t>
                            </w:r>
                            <w:r w:rsidR="00082814">
                              <w:rPr>
                                <w:sz w:val="32"/>
                              </w:rPr>
                              <w:t>10:00am-12:00pm</w:t>
                            </w:r>
                          </w:p>
                          <w:p w14:paraId="4BA5E0C1" w14:textId="68C21517" w:rsidR="00A72AD9" w:rsidRPr="0063381B" w:rsidRDefault="00DA761D" w:rsidP="00DE691D">
                            <w:pPr>
                              <w:pStyle w:val="JFSidebarlist"/>
                              <w:rPr>
                                <w:szCs w:val="28"/>
                              </w:rPr>
                            </w:pPr>
                            <w:r w:rsidRPr="00110E25">
                              <w:rPr>
                                <w:sz w:val="32"/>
                              </w:rPr>
                              <w:t xml:space="preserve"> </w:t>
                            </w:r>
                            <w:r w:rsidR="00060CC0" w:rsidRPr="0063381B">
                              <w:rPr>
                                <w:szCs w:val="28"/>
                              </w:rPr>
                              <w:t xml:space="preserve">MassHire Career Center </w:t>
                            </w:r>
                          </w:p>
                          <w:p w14:paraId="63E3D99C" w14:textId="01C0D60D" w:rsidR="0063381B" w:rsidRDefault="0049695A" w:rsidP="00DE691D">
                            <w:pPr>
                              <w:pStyle w:val="JFSidebarlist"/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 xml:space="preserve">800 W. Cummings Park   </w:t>
                            </w:r>
                            <w:r w:rsidR="0035423C">
                              <w:rPr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zCs w:val="28"/>
                              </w:rPr>
                              <w:t>Suite 6400</w:t>
                            </w:r>
                            <w:r w:rsidR="001203C6">
                              <w:rPr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zCs w:val="28"/>
                              </w:rPr>
                              <w:tab/>
                              <w:t xml:space="preserve"> Woburn, MA 01801</w:t>
                            </w:r>
                          </w:p>
                          <w:p w14:paraId="5F6F6239" w14:textId="77777777" w:rsidR="00DF157B" w:rsidRPr="00DF157B" w:rsidRDefault="00DF157B" w:rsidP="00DF157B">
                            <w:pPr>
                              <w:pStyle w:val="JFOccupations"/>
                              <w:numPr>
                                <w:ilvl w:val="0"/>
                                <w:numId w:val="0"/>
                              </w:numPr>
                              <w:ind w:left="360"/>
                              <w:rPr>
                                <w:b/>
                                <w:bCs/>
                                <w:color w:val="0070C0"/>
                              </w:rPr>
                            </w:pPr>
                            <w:bookmarkStart w:id="0" w:name="_Hlk171693533"/>
                            <w:r w:rsidRPr="00DF157B">
                              <w:rPr>
                                <w:b/>
                                <w:bCs/>
                                <w:color w:val="0070C0"/>
                              </w:rPr>
                              <w:t xml:space="preserve">Schedule this event from your JobQuest account! </w:t>
                            </w:r>
                          </w:p>
                          <w:p w14:paraId="4F17FDA5" w14:textId="24724A48" w:rsidR="00DF157B" w:rsidRPr="00E91F6E" w:rsidRDefault="00DF157B" w:rsidP="00DF157B">
                            <w:pPr>
                              <w:pStyle w:val="JFOccupations"/>
                              <w:numPr>
                                <w:ilvl w:val="0"/>
                                <w:numId w:val="0"/>
                              </w:numPr>
                              <w:ind w:left="360"/>
                            </w:pPr>
                            <w:hyperlink r:id="rId13" w:history="1">
                              <w:r w:rsidRPr="009601E8">
                                <w:rPr>
                                  <w:rStyle w:val="Hyperlink"/>
                                  <w:szCs w:val="24"/>
                                </w:rPr>
                                <w:t>https://jobquest.dcs.eol.</w:t>
                              </w:r>
                              <w:r w:rsidRPr="009601E8">
                                <w:rPr>
                                  <w:rStyle w:val="Hyperlink"/>
                                  <w:szCs w:val="24"/>
                                </w:rPr>
                                <w:br/>
                                <w:t>mass.gov/</w:t>
                              </w:r>
                              <w:proofErr w:type="spellStart"/>
                              <w:r w:rsidRPr="009601E8">
                                <w:rPr>
                                  <w:rStyle w:val="Hyperlink"/>
                                  <w:szCs w:val="24"/>
                                </w:rPr>
                                <w:t>jobquest</w:t>
                              </w:r>
                              <w:proofErr w:type="spellEnd"/>
                            </w:hyperlink>
                            <w:r>
                              <w:t xml:space="preserve"> </w:t>
                            </w:r>
                          </w:p>
                          <w:p w14:paraId="790F6A56" w14:textId="7CB836B5" w:rsidR="00DF157B" w:rsidRPr="00DF157B" w:rsidRDefault="00DF157B" w:rsidP="00DF157B">
                            <w:pPr>
                              <w:pStyle w:val="JFOccupations"/>
                              <w:numPr>
                                <w:ilvl w:val="0"/>
                                <w:numId w:val="0"/>
                              </w:numPr>
                              <w:ind w:left="720" w:hanging="360"/>
                              <w:rPr>
                                <w:b/>
                                <w:bCs/>
                                <w:i/>
                                <w:iCs/>
                                <w:color w:val="FF0000"/>
                              </w:rPr>
                            </w:pPr>
                            <w:r w:rsidRPr="00DF157B">
                              <w:rPr>
                                <w:b/>
                                <w:bCs/>
                                <w:i/>
                                <w:iCs/>
                                <w:color w:val="FF0000"/>
                              </w:rPr>
                              <w:t xml:space="preserve">Or call </w:t>
                            </w:r>
                            <w:r w:rsidR="0049695A">
                              <w:rPr>
                                <w:b/>
                                <w:bCs/>
                                <w:i/>
                                <w:iCs/>
                                <w:color w:val="FF0000"/>
                              </w:rPr>
                              <w:t>781-932-5500</w:t>
                            </w:r>
                            <w:r w:rsidRPr="00DF157B">
                              <w:rPr>
                                <w:b/>
                                <w:bCs/>
                                <w:i/>
                                <w:iCs/>
                                <w:color w:val="FF0000"/>
                              </w:rPr>
                              <w:t xml:space="preserve">  </w:t>
                            </w:r>
                            <w:bookmarkEnd w:id="0"/>
                          </w:p>
                          <w:p w14:paraId="372032A7" w14:textId="77777777" w:rsidR="0063381B" w:rsidRPr="0063381B" w:rsidRDefault="0063381B" w:rsidP="00DF157B">
                            <w:pPr>
                              <w:pStyle w:val="JFOccupations"/>
                              <w:numPr>
                                <w:ilvl w:val="0"/>
                                <w:numId w:val="0"/>
                              </w:numPr>
                              <w:ind w:left="360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0"/>
                              </w:rPr>
                            </w:pPr>
                            <w:bookmarkStart w:id="1" w:name="_Hlk15637507"/>
                            <w:r w:rsidRPr="0063381B"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bdr w:val="none" w:sz="0" w:space="0" w:color="auto" w:frame="1"/>
                                <w:shd w:val="clear" w:color="auto" w:fill="FFFFFF"/>
                              </w:rPr>
                              <w:t>MassHire</w:t>
                            </w:r>
                            <w:r w:rsidRPr="0063381B">
                              <w:rPr>
                                <w:b/>
                                <w:bCs/>
                                <w:sz w:val="20"/>
                              </w:rPr>
                              <w:t> Programs &amp; Services are funded in full by US Department of Labor (USDOL) Employment and Training Administration grants. Additional details furnished upon request.</w:t>
                            </w:r>
                            <w:r w:rsidRPr="0063381B">
                              <w:rPr>
                                <w:b/>
                                <w:bCs/>
                                <w:color w:val="000000"/>
                                <w:sz w:val="20"/>
                                <w:bdr w:val="none" w:sz="0" w:space="0" w:color="auto" w:frame="1"/>
                                <w:shd w:val="clear" w:color="auto" w:fill="FFFFFF"/>
                              </w:rPr>
                              <w:t> </w:t>
                            </w:r>
                          </w:p>
                          <w:bookmarkEnd w:id="1"/>
                          <w:p w14:paraId="30368FB0" w14:textId="51900652" w:rsidR="00060CC0" w:rsidRPr="00FA5226" w:rsidRDefault="00060CC0" w:rsidP="0063381B">
                            <w:pPr>
                              <w:pStyle w:val="JFSidebarlist"/>
                              <w:numPr>
                                <w:ilvl w:val="0"/>
                                <w:numId w:val="0"/>
                              </w:numPr>
                              <w:ind w:left="288"/>
                              <w:rPr>
                                <w:sz w:val="22"/>
                                <w:szCs w:val="22"/>
                              </w:rPr>
                            </w:pPr>
                            <w:r w:rsidRPr="00FA5226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35AC3BFB" w14:textId="77777777" w:rsidR="00F92841" w:rsidRDefault="00F92841" w:rsidP="00F92841">
                            <w:pPr>
                              <w:pStyle w:val="JFSponso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F31714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8" type="#_x0000_t202" style="position:absolute;left:0;text-align:left;margin-left:1.95pt;margin-top:164.9pt;width:160.35pt;height:448.8pt;z-index:-251658240;visibility:visible;mso-wrap-style:square;mso-width-percent:0;mso-height-percent:0;mso-wrap-distance-left:0;mso-wrap-distance-top:0;mso-wrap-distance-right:21.6pt;mso-wrap-distance-bottom:0;mso-position-horizontal:absolute;mso-position-horizontal-relative:outer-margin-area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" o:allowoverlap="f" fillcolor="white [3201]" stroked="f" strokeweight=".5pt">
                <v:textbox inset="0,0,0">
                  <w:txbxContent>
                    <w:p w14:paraId="4A01A5D3" w14:textId="77777777" w:rsidR="0040080F" w:rsidRPr="001203C6" w:rsidRDefault="0040080F" w:rsidP="0040080F">
                      <w:pPr>
                        <w:pStyle w:val="JFSidebarHeading"/>
                        <w:spacing w:before="0" w:after="0"/>
                        <w:jc w:val="center"/>
                        <w:rPr>
                          <w:i/>
                          <w:iCs/>
                          <w:color w:val="17365D" w:themeColor="text2" w:themeShade="BF"/>
                          <w:sz w:val="4"/>
                          <w:szCs w:val="2"/>
                        </w:rPr>
                      </w:pPr>
                    </w:p>
                    <w:p w14:paraId="32B36CDC" w14:textId="77777777" w:rsidR="00DF157B" w:rsidRPr="00DF157B" w:rsidRDefault="00DF157B" w:rsidP="00DF157B">
                      <w:pPr>
                        <w:pStyle w:val="JFOccupations"/>
                        <w:numPr>
                          <w:ilvl w:val="0"/>
                          <w:numId w:val="0"/>
                        </w:numPr>
                        <w:ind w:left="360"/>
                        <w:rPr>
                          <w:b/>
                          <w:bCs/>
                          <w:color w:val="0070C0"/>
                          <w:sz w:val="36"/>
                          <w:szCs w:val="36"/>
                        </w:rPr>
                      </w:pPr>
                      <w:r w:rsidRPr="00DF157B">
                        <w:rPr>
                          <w:b/>
                          <w:bCs/>
                          <w:color w:val="0070C0"/>
                          <w:sz w:val="36"/>
                          <w:szCs w:val="36"/>
                        </w:rPr>
                        <w:t>In-Person Workshop Info</w:t>
                      </w:r>
                    </w:p>
                    <w:p w14:paraId="5BB92DB9" w14:textId="614BAAF4" w:rsidR="00A72AD9" w:rsidRPr="0063381B" w:rsidRDefault="00DA761D" w:rsidP="00DE691D">
                      <w:pPr>
                        <w:pStyle w:val="JFSidebarlist"/>
                        <w:rPr>
                          <w:szCs w:val="28"/>
                        </w:rPr>
                      </w:pPr>
                      <w:r w:rsidRPr="00110E25">
                        <w:rPr>
                          <w:sz w:val="32"/>
                        </w:rPr>
                        <w:t xml:space="preserve"> </w:t>
                      </w:r>
                      <w:r w:rsidR="00082814">
                        <w:rPr>
                          <w:color w:val="000000" w:themeColor="text1"/>
                          <w:sz w:val="32"/>
                          <w:szCs w:val="32"/>
                        </w:rPr>
                        <w:t>January 5, 2026</w:t>
                      </w:r>
                    </w:p>
                    <w:p w14:paraId="6A1BE826" w14:textId="3C82E1F6" w:rsidR="00A72AD9" w:rsidRPr="0063381B" w:rsidRDefault="00DA761D" w:rsidP="00DE691D">
                      <w:pPr>
                        <w:pStyle w:val="JFSidebarlist"/>
                        <w:rPr>
                          <w:szCs w:val="28"/>
                        </w:rPr>
                      </w:pPr>
                      <w:r w:rsidRPr="00110E25">
                        <w:rPr>
                          <w:sz w:val="32"/>
                        </w:rPr>
                        <w:t xml:space="preserve"> </w:t>
                      </w:r>
                      <w:r w:rsidR="00082814">
                        <w:rPr>
                          <w:sz w:val="32"/>
                        </w:rPr>
                        <w:t>10:00am-12:00pm</w:t>
                      </w:r>
                    </w:p>
                    <w:p w14:paraId="4BA5E0C1" w14:textId="68C21517" w:rsidR="00A72AD9" w:rsidRPr="0063381B" w:rsidRDefault="00DA761D" w:rsidP="00DE691D">
                      <w:pPr>
                        <w:pStyle w:val="JFSidebarlist"/>
                        <w:rPr>
                          <w:szCs w:val="28"/>
                        </w:rPr>
                      </w:pPr>
                      <w:r w:rsidRPr="00110E25">
                        <w:rPr>
                          <w:sz w:val="32"/>
                        </w:rPr>
                        <w:t xml:space="preserve"> </w:t>
                      </w:r>
                      <w:r w:rsidR="00060CC0" w:rsidRPr="0063381B">
                        <w:rPr>
                          <w:szCs w:val="28"/>
                        </w:rPr>
                        <w:t xml:space="preserve">MassHire Career Center </w:t>
                      </w:r>
                    </w:p>
                    <w:p w14:paraId="63E3D99C" w14:textId="01C0D60D" w:rsidR="0063381B" w:rsidRDefault="0049695A" w:rsidP="00DE691D">
                      <w:pPr>
                        <w:pStyle w:val="JFSidebarlist"/>
                        <w:rPr>
                          <w:szCs w:val="28"/>
                        </w:rPr>
                      </w:pPr>
                      <w:r>
                        <w:rPr>
                          <w:szCs w:val="28"/>
                        </w:rPr>
                        <w:t xml:space="preserve">800 W. Cummings Park   </w:t>
                      </w:r>
                      <w:r w:rsidR="0035423C">
                        <w:rPr>
                          <w:szCs w:val="28"/>
                        </w:rPr>
                        <w:t xml:space="preserve"> </w:t>
                      </w:r>
                      <w:r>
                        <w:rPr>
                          <w:szCs w:val="28"/>
                        </w:rPr>
                        <w:t>Suite 6400</w:t>
                      </w:r>
                      <w:r w:rsidR="001203C6">
                        <w:rPr>
                          <w:szCs w:val="28"/>
                        </w:rPr>
                        <w:t xml:space="preserve"> </w:t>
                      </w:r>
                      <w:r>
                        <w:rPr>
                          <w:szCs w:val="28"/>
                        </w:rPr>
                        <w:tab/>
                        <w:t xml:space="preserve"> Woburn, MA 01801</w:t>
                      </w:r>
                    </w:p>
                    <w:p w14:paraId="5F6F6239" w14:textId="77777777" w:rsidR="00DF157B" w:rsidRPr="00DF157B" w:rsidRDefault="00DF157B" w:rsidP="00DF157B">
                      <w:pPr>
                        <w:pStyle w:val="JFOccupations"/>
                        <w:numPr>
                          <w:ilvl w:val="0"/>
                          <w:numId w:val="0"/>
                        </w:numPr>
                        <w:ind w:left="360"/>
                        <w:rPr>
                          <w:b/>
                          <w:bCs/>
                          <w:color w:val="0070C0"/>
                        </w:rPr>
                      </w:pPr>
                      <w:bookmarkStart w:id="2" w:name="_Hlk171693533"/>
                      <w:r w:rsidRPr="00DF157B">
                        <w:rPr>
                          <w:b/>
                          <w:bCs/>
                          <w:color w:val="0070C0"/>
                        </w:rPr>
                        <w:t xml:space="preserve">Schedule this event from your JobQuest account! </w:t>
                      </w:r>
                    </w:p>
                    <w:p w14:paraId="4F17FDA5" w14:textId="24724A48" w:rsidR="00DF157B" w:rsidRPr="00E91F6E" w:rsidRDefault="00DF157B" w:rsidP="00DF157B">
                      <w:pPr>
                        <w:pStyle w:val="JFOccupations"/>
                        <w:numPr>
                          <w:ilvl w:val="0"/>
                          <w:numId w:val="0"/>
                        </w:numPr>
                        <w:ind w:left="360"/>
                      </w:pPr>
                      <w:hyperlink r:id="rId14" w:history="1">
                        <w:r w:rsidRPr="009601E8">
                          <w:rPr>
                            <w:rStyle w:val="Hyperlink"/>
                            <w:szCs w:val="24"/>
                          </w:rPr>
                          <w:t>https://jobquest.dcs.eol.</w:t>
                        </w:r>
                        <w:r w:rsidRPr="009601E8">
                          <w:rPr>
                            <w:rStyle w:val="Hyperlink"/>
                            <w:szCs w:val="24"/>
                          </w:rPr>
                          <w:br/>
                          <w:t>mass.gov/</w:t>
                        </w:r>
                        <w:proofErr w:type="spellStart"/>
                        <w:r w:rsidRPr="009601E8">
                          <w:rPr>
                            <w:rStyle w:val="Hyperlink"/>
                            <w:szCs w:val="24"/>
                          </w:rPr>
                          <w:t>jobquest</w:t>
                        </w:r>
                        <w:proofErr w:type="spellEnd"/>
                      </w:hyperlink>
                      <w:r>
                        <w:t xml:space="preserve"> </w:t>
                      </w:r>
                    </w:p>
                    <w:p w14:paraId="790F6A56" w14:textId="7CB836B5" w:rsidR="00DF157B" w:rsidRPr="00DF157B" w:rsidRDefault="00DF157B" w:rsidP="00DF157B">
                      <w:pPr>
                        <w:pStyle w:val="JFOccupations"/>
                        <w:numPr>
                          <w:ilvl w:val="0"/>
                          <w:numId w:val="0"/>
                        </w:numPr>
                        <w:ind w:left="720" w:hanging="360"/>
                        <w:rPr>
                          <w:b/>
                          <w:bCs/>
                          <w:i/>
                          <w:iCs/>
                          <w:color w:val="FF0000"/>
                        </w:rPr>
                      </w:pPr>
                      <w:r w:rsidRPr="00DF157B">
                        <w:rPr>
                          <w:b/>
                          <w:bCs/>
                          <w:i/>
                          <w:iCs/>
                          <w:color w:val="FF0000"/>
                        </w:rPr>
                        <w:t xml:space="preserve">Or call </w:t>
                      </w:r>
                      <w:r w:rsidR="0049695A">
                        <w:rPr>
                          <w:b/>
                          <w:bCs/>
                          <w:i/>
                          <w:iCs/>
                          <w:color w:val="FF0000"/>
                        </w:rPr>
                        <w:t>781-932-5500</w:t>
                      </w:r>
                      <w:r w:rsidRPr="00DF157B">
                        <w:rPr>
                          <w:b/>
                          <w:bCs/>
                          <w:i/>
                          <w:iCs/>
                          <w:color w:val="FF0000"/>
                        </w:rPr>
                        <w:t xml:space="preserve">  </w:t>
                      </w:r>
                      <w:bookmarkEnd w:id="2"/>
                    </w:p>
                    <w:p w14:paraId="372032A7" w14:textId="77777777" w:rsidR="0063381B" w:rsidRPr="0063381B" w:rsidRDefault="0063381B" w:rsidP="00DF157B">
                      <w:pPr>
                        <w:pStyle w:val="JFOccupations"/>
                        <w:numPr>
                          <w:ilvl w:val="0"/>
                          <w:numId w:val="0"/>
                        </w:numPr>
                        <w:ind w:left="360"/>
                        <w:rPr>
                          <w:b/>
                          <w:bCs/>
                          <w:i/>
                          <w:iCs/>
                          <w:color w:val="000000"/>
                          <w:sz w:val="20"/>
                        </w:rPr>
                      </w:pPr>
                      <w:bookmarkStart w:id="3" w:name="_Hlk15637507"/>
                      <w:r w:rsidRPr="0063381B">
                        <w:rPr>
                          <w:b/>
                          <w:bCs/>
                          <w:color w:val="000000" w:themeColor="text1"/>
                          <w:sz w:val="20"/>
                          <w:bdr w:val="none" w:sz="0" w:space="0" w:color="auto" w:frame="1"/>
                          <w:shd w:val="clear" w:color="auto" w:fill="FFFFFF"/>
                        </w:rPr>
                        <w:t>MassHire</w:t>
                      </w:r>
                      <w:r w:rsidRPr="0063381B">
                        <w:rPr>
                          <w:b/>
                          <w:bCs/>
                          <w:sz w:val="20"/>
                        </w:rPr>
                        <w:t> Programs &amp; Services are funded in full by US Department of Labor (USDOL) Employment and Training Administration grants. Additional details furnished upon request.</w:t>
                      </w:r>
                      <w:r w:rsidRPr="0063381B">
                        <w:rPr>
                          <w:b/>
                          <w:bCs/>
                          <w:color w:val="000000"/>
                          <w:sz w:val="20"/>
                          <w:bdr w:val="none" w:sz="0" w:space="0" w:color="auto" w:frame="1"/>
                          <w:shd w:val="clear" w:color="auto" w:fill="FFFFFF"/>
                        </w:rPr>
                        <w:t> </w:t>
                      </w:r>
                    </w:p>
                    <w:bookmarkEnd w:id="3"/>
                    <w:p w14:paraId="30368FB0" w14:textId="51900652" w:rsidR="00060CC0" w:rsidRPr="00FA5226" w:rsidRDefault="00060CC0" w:rsidP="0063381B">
                      <w:pPr>
                        <w:pStyle w:val="JFSidebarlist"/>
                        <w:numPr>
                          <w:ilvl w:val="0"/>
                          <w:numId w:val="0"/>
                        </w:numPr>
                        <w:ind w:left="288"/>
                        <w:rPr>
                          <w:sz w:val="22"/>
                          <w:szCs w:val="22"/>
                        </w:rPr>
                      </w:pPr>
                      <w:r w:rsidRPr="00FA5226">
                        <w:rPr>
                          <w:sz w:val="22"/>
                          <w:szCs w:val="22"/>
                        </w:rPr>
                        <w:t xml:space="preserve"> </w:t>
                      </w:r>
                    </w:p>
                    <w:p w14:paraId="35AC3BFB" w14:textId="77777777" w:rsidR="00F92841" w:rsidRDefault="00F92841" w:rsidP="00F92841">
                      <w:pPr>
                        <w:pStyle w:val="JFSponsor"/>
                      </w:pPr>
                    </w:p>
                  </w:txbxContent>
                </v:textbox>
                <w10:wrap type="tight" side="right" anchorx="margin" anchory="page"/>
                <w10:anchorlock/>
              </v:shape>
            </w:pict>
          </mc:Fallback>
        </mc:AlternateContent>
      </w:r>
    </w:p>
    <w:p w14:paraId="20898579" w14:textId="36028CA4" w:rsidR="0063381B" w:rsidRPr="00336416" w:rsidRDefault="00F85129" w:rsidP="004877E3">
      <w:pPr>
        <w:pStyle w:val="JFEmployer"/>
        <w:spacing w:before="0"/>
        <w:rPr>
          <w:sz w:val="24"/>
          <w:szCs w:val="24"/>
        </w:rPr>
      </w:pPr>
      <w:r>
        <w:rPr>
          <w:bCs/>
          <w:szCs w:val="28"/>
        </w:rPr>
        <w:br/>
      </w:r>
    </w:p>
    <w:sectPr w:rsidR="0063381B" w:rsidRPr="00336416" w:rsidSect="006B116E">
      <w:headerReference w:type="default" r:id="rId15"/>
      <w:footerReference w:type="default" r:id="rId16"/>
      <w:type w:val="continuous"/>
      <w:pgSz w:w="12240" w:h="15840" w:code="1"/>
      <w:pgMar w:top="4320" w:right="576" w:bottom="1008" w:left="3816" w:header="288" w:footer="144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913707A" w14:textId="77777777" w:rsidR="00B00D0C" w:rsidRDefault="00B00D0C" w:rsidP="000D0D73">
      <w:r>
        <w:separator/>
      </w:r>
    </w:p>
  </w:endnote>
  <w:endnote w:type="continuationSeparator" w:id="0">
    <w:p w14:paraId="2C7B766D" w14:textId="77777777" w:rsidR="00B00D0C" w:rsidRDefault="00B00D0C" w:rsidP="000D0D73">
      <w:r>
        <w:continuationSeparator/>
      </w:r>
    </w:p>
  </w:endnote>
  <w:endnote w:type="continuationNotice" w:id="1">
    <w:p w14:paraId="61D16C22" w14:textId="77777777" w:rsidR="00B00D0C" w:rsidRDefault="00B00D0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4C19F85-A9AD-403A-B8A1-021D6E153A8D}"/>
    <w:embedBold r:id="rId2" w:fontKey="{59A6473F-EB68-48D6-A268-5B3E803C4929}"/>
    <w:embedBoldItalic r:id="rId3" w:fontKey="{0B76EA4E-65F9-4864-8505-ED2665E6E2B8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Gotham-Book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Bold r:id="rId4" w:subsetted="1" w:fontKey="{128C7531-DDBE-4517-B27F-166DFE7A01B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262C3A6" w14:textId="77777777" w:rsidR="00A72AD9" w:rsidRPr="00241A8A" w:rsidRDefault="00A72AD9" w:rsidP="00AA106B">
    <w:pPr>
      <w:widowControl w:val="0"/>
      <w:tabs>
        <w:tab w:val="left" w:pos="5358"/>
      </w:tabs>
      <w:autoSpaceDE w:val="0"/>
      <w:autoSpaceDN w:val="0"/>
      <w:adjustRightInd w:val="0"/>
      <w:spacing w:line="220" w:lineRule="atLeast"/>
      <w:textAlignment w:val="center"/>
      <w:rPr>
        <w:color w:val="FFFFFF" w:themeColor="background1"/>
      </w:rPr>
    </w:pPr>
    <w:r w:rsidRPr="007E2329">
      <w:rPr>
        <w:noProof/>
      </w:rPr>
      <w:drawing>
        <wp:anchor distT="0" distB="0" distL="114300" distR="114300" simplePos="0" relativeHeight="251660293" behindDoc="1" locked="1" layoutInCell="1" allowOverlap="1" wp14:anchorId="1A654CB4" wp14:editId="2F34450E">
          <wp:simplePos x="0" y="0"/>
          <wp:positionH relativeFrom="page">
            <wp:posOffset>308610</wp:posOffset>
          </wp:positionH>
          <wp:positionV relativeFrom="page">
            <wp:posOffset>8024495</wp:posOffset>
          </wp:positionV>
          <wp:extent cx="1536065" cy="548005"/>
          <wp:effectExtent l="0" t="0" r="6985" b="4445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/>
                </pic:blipFill>
                <pic:spPr bwMode="auto">
                  <a:xfrm>
                    <a:off x="0" y="0"/>
                    <a:ext cx="1536065" cy="54800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D7C04" w:rsidRPr="00241A8A">
      <w:rPr>
        <w:rFonts w:ascii="Arial" w:hAnsi="Arial" w:cs="Arial"/>
        <w:noProof/>
        <w:color w:val="FFFFFF" w:themeColor="background1"/>
        <w:sz w:val="16"/>
        <w:szCs w:val="16"/>
      </w:rPr>
      <mc:AlternateContent>
        <mc:Choice Requires="wps">
          <w:drawing>
            <wp:anchor distT="0" distB="0" distL="0" distR="0" simplePos="0" relativeHeight="251658244" behindDoc="0" locked="1" layoutInCell="1" allowOverlap="0" wp14:anchorId="1605D8D2" wp14:editId="1E540163">
              <wp:simplePos x="0" y="0"/>
              <wp:positionH relativeFrom="page">
                <wp:posOffset>381000</wp:posOffset>
              </wp:positionH>
              <wp:positionV relativeFrom="bottomMargin">
                <wp:posOffset>-434975</wp:posOffset>
              </wp:positionV>
              <wp:extent cx="6995160" cy="809625"/>
              <wp:effectExtent l="0" t="0" r="0" b="9525"/>
              <wp:wrapSquare wrapText="bothSides"/>
              <wp:docPr id="29" name="Process 2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995160" cy="809625"/>
                      </a:xfrm>
                      <a:prstGeom prst="flowChartProcess">
                        <a:avLst/>
                      </a:prstGeom>
                      <a:solidFill>
                        <a:srgbClr val="107C58"/>
                      </a:solidFill>
                      <a:ln>
                        <a:noFill/>
                      </a:ln>
                      <a:effectLst/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31AB07F" w14:textId="215A5178" w:rsidR="0049695A" w:rsidRPr="00BB73D8" w:rsidRDefault="0049695A" w:rsidP="0049695A">
                          <w:pPr>
                            <w:pStyle w:val="EVENTFooterAddressInfo"/>
                            <w:rPr>
                              <w:sz w:val="16"/>
                              <w:szCs w:val="16"/>
                            </w:rPr>
                          </w:pPr>
                          <w:r w:rsidRPr="00BB73D8">
                            <w:rPr>
                              <w:sz w:val="16"/>
                              <w:szCs w:val="16"/>
                            </w:rPr>
                            <w:t xml:space="preserve">186 Alewife Brook Parkway, Suite 310 </w:t>
                          </w:r>
                          <w:r w:rsidRPr="00BB73D8">
                            <w:rPr>
                              <w:rStyle w:val="EVENTYellowbullet"/>
                              <w:sz w:val="16"/>
                              <w:szCs w:val="16"/>
                            </w:rPr>
                            <w:t>•</w:t>
                          </w:r>
                          <w:r w:rsidRPr="00BB73D8">
                            <w:rPr>
                              <w:sz w:val="16"/>
                              <w:szCs w:val="16"/>
                            </w:rPr>
                            <w:t xml:space="preserve"> Cambridge, MA 02138 </w:t>
                          </w:r>
                          <w:r w:rsidRPr="00BB73D8">
                            <w:rPr>
                              <w:rStyle w:val="EVENTYellowbullet"/>
                              <w:sz w:val="16"/>
                              <w:szCs w:val="16"/>
                            </w:rPr>
                            <w:t>•</w:t>
                          </w:r>
                          <w:r w:rsidRPr="00BB73D8">
                            <w:rPr>
                              <w:sz w:val="16"/>
                              <w:szCs w:val="16"/>
                            </w:rPr>
                            <w:t xml:space="preserve"> 617.661.7867</w:t>
                          </w:r>
                        </w:p>
                        <w:p w14:paraId="41F1CE74" w14:textId="77777777" w:rsidR="0049695A" w:rsidRDefault="0049695A" w:rsidP="0049695A">
                          <w:pPr>
                            <w:pStyle w:val="EVENTFooterAddressInfo"/>
                            <w:rPr>
                              <w:sz w:val="16"/>
                              <w:szCs w:val="16"/>
                            </w:rPr>
                          </w:pPr>
                          <w:r w:rsidRPr="00934016">
                            <w:rPr>
                              <w:sz w:val="16"/>
                              <w:szCs w:val="16"/>
                            </w:rPr>
                            <w:t xml:space="preserve">800 W. Cummings Park, Suite 6400 </w:t>
                          </w:r>
                          <w:r w:rsidRPr="00934016">
                            <w:rPr>
                              <w:rStyle w:val="EVENTYellowbullet"/>
                              <w:sz w:val="16"/>
                              <w:szCs w:val="16"/>
                            </w:rPr>
                            <w:t>•</w:t>
                          </w:r>
                          <w:r w:rsidRPr="00934016">
                            <w:rPr>
                              <w:sz w:val="16"/>
                              <w:szCs w:val="16"/>
                            </w:rPr>
                            <w:t xml:space="preserve"> Woburn, MA 01801 </w:t>
                          </w:r>
                          <w:r w:rsidRPr="00934016">
                            <w:rPr>
                              <w:rStyle w:val="EVENTYellowbullet"/>
                              <w:sz w:val="16"/>
                              <w:szCs w:val="16"/>
                            </w:rPr>
                            <w:t>•</w:t>
                          </w:r>
                          <w:r w:rsidRPr="00934016">
                            <w:rPr>
                              <w:sz w:val="16"/>
                              <w:szCs w:val="16"/>
                            </w:rPr>
                            <w:t xml:space="preserve"> 781.932.5500</w:t>
                          </w:r>
                        </w:p>
                        <w:p w14:paraId="748A1B91" w14:textId="77777777" w:rsidR="0049695A" w:rsidRPr="009A433E" w:rsidRDefault="0049695A" w:rsidP="0049695A">
                          <w:pPr>
                            <w:jc w:val="center"/>
                            <w:rPr>
                              <w:rFonts w:ascii="Calibri" w:hAnsi="Calibri" w:cs="Calibri"/>
                              <w:sz w:val="16"/>
                              <w:szCs w:val="16"/>
                            </w:rPr>
                          </w:pPr>
                          <w:r w:rsidRPr="00F50285">
                            <w:rPr>
                              <w:rFonts w:ascii="Calibri" w:hAnsi="Calibri" w:cs="Calibri"/>
                              <w:b/>
                              <w:bCs/>
                              <w:sz w:val="16"/>
                              <w:szCs w:val="16"/>
                            </w:rPr>
                            <w:t>2 Florence Street, 4th Floor</w:t>
                          </w:r>
                          <w:r>
                            <w:rPr>
                              <w:rFonts w:ascii="Calibri" w:hAnsi="Calibri" w:cs="Calibri"/>
                              <w:b/>
                              <w:bCs/>
                              <w:sz w:val="16"/>
                              <w:szCs w:val="16"/>
                            </w:rPr>
                            <w:t xml:space="preserve"> </w:t>
                          </w:r>
                          <w:r w:rsidRPr="00934016">
                            <w:rPr>
                              <w:rStyle w:val="EVENTYellowbullet"/>
                              <w:sz w:val="16"/>
                              <w:szCs w:val="16"/>
                            </w:rPr>
                            <w:t>•</w:t>
                          </w:r>
                          <w:r w:rsidRPr="00F50285">
                            <w:rPr>
                              <w:rFonts w:ascii="Calibri" w:hAnsi="Calibri" w:cs="Calibri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F50285">
                            <w:rPr>
                              <w:rFonts w:ascii="Calibri" w:hAnsi="Calibri" w:cs="Calibri"/>
                              <w:b/>
                              <w:bCs/>
                              <w:sz w:val="16"/>
                              <w:szCs w:val="16"/>
                            </w:rPr>
                            <w:t>Malden, MA 02148</w:t>
                          </w:r>
                          <w:r>
                            <w:rPr>
                              <w:rFonts w:ascii="Calibri" w:hAnsi="Calibri" w:cs="Calibri"/>
                              <w:b/>
                              <w:bCs/>
                              <w:sz w:val="16"/>
                              <w:szCs w:val="16"/>
                            </w:rPr>
                            <w:t xml:space="preserve"> </w:t>
                          </w:r>
                          <w:r w:rsidRPr="00934016">
                            <w:rPr>
                              <w:rStyle w:val="EVENTYellowbullet"/>
                              <w:sz w:val="16"/>
                              <w:szCs w:val="16"/>
                            </w:rPr>
                            <w:t>•</w:t>
                          </w:r>
                          <w:r>
                            <w:rPr>
                              <w:rStyle w:val="EVENTYellowbullet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F50285">
                            <w:rPr>
                              <w:rFonts w:ascii="Calibri" w:hAnsi="Calibri" w:cs="Calibri"/>
                              <w:b/>
                              <w:bCs/>
                              <w:sz w:val="16"/>
                              <w:szCs w:val="16"/>
                            </w:rPr>
                            <w:t>781-605-1501</w:t>
                          </w:r>
                        </w:p>
                        <w:p w14:paraId="71508B4D" w14:textId="77777777" w:rsidR="0049695A" w:rsidRPr="00BB73D8" w:rsidRDefault="0049695A" w:rsidP="0049695A">
                          <w:pPr>
                            <w:pStyle w:val="EVENTFooterAddressInfo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BB73D8">
                            <w:rPr>
                              <w:sz w:val="16"/>
                              <w:szCs w:val="16"/>
                            </w:rPr>
                            <w:t xml:space="preserve">4 Gerrish Ave. </w:t>
                          </w:r>
                          <w:r w:rsidRPr="00BB73D8">
                            <w:rPr>
                              <w:rStyle w:val="EVENTYellowbullet"/>
                              <w:sz w:val="16"/>
                              <w:szCs w:val="16"/>
                            </w:rPr>
                            <w:t>•</w:t>
                          </w:r>
                          <w:r w:rsidRPr="00BB73D8">
                            <w:rPr>
                              <w:sz w:val="16"/>
                              <w:szCs w:val="16"/>
                            </w:rPr>
                            <w:t xml:space="preserve"> Chelsea, MA 02150 </w:t>
                          </w:r>
                          <w:r w:rsidRPr="00BB73D8">
                            <w:rPr>
                              <w:rStyle w:val="EVENTYellowbullet"/>
                              <w:sz w:val="16"/>
                              <w:szCs w:val="16"/>
                            </w:rPr>
                            <w:t>•</w:t>
                          </w:r>
                          <w:r w:rsidRPr="00BB73D8">
                            <w:rPr>
                              <w:sz w:val="16"/>
                              <w:szCs w:val="16"/>
                            </w:rPr>
                            <w:t xml:space="preserve"> 617.884.4333 </w:t>
                          </w:r>
                          <w:r w:rsidRPr="00BB73D8">
                            <w:rPr>
                              <w:rStyle w:val="EVENTYellowbullet"/>
                              <w:sz w:val="16"/>
                              <w:szCs w:val="16"/>
                            </w:rPr>
                            <w:t>•</w:t>
                          </w:r>
                          <w:r w:rsidRPr="00BB73D8">
                            <w:rPr>
                              <w:sz w:val="16"/>
                              <w:szCs w:val="16"/>
                            </w:rPr>
                            <w:t xml:space="preserve"> </w:t>
                          </w:r>
                          <w:hyperlink r:id="rId2" w:history="1">
                            <w:r w:rsidRPr="00BB73D8">
                              <w:rPr>
                                <w:rStyle w:val="Hyperlink"/>
                                <w:color w:val="FFFFFF" w:themeColor="background1"/>
                                <w:sz w:val="16"/>
                                <w:szCs w:val="16"/>
                              </w:rPr>
                              <w:t>https://masshiremncareers.com</w:t>
                            </w:r>
                          </w:hyperlink>
                        </w:p>
                        <w:p w14:paraId="39FCEC1A" w14:textId="77777777" w:rsidR="0049695A" w:rsidRPr="00BB73D8" w:rsidRDefault="0049695A" w:rsidP="0049695A">
                          <w:pPr>
                            <w:pStyle w:val="EVENTFooterAddressInfo"/>
                            <w:rPr>
                              <w:color w:val="FDB525"/>
                              <w:sz w:val="16"/>
                              <w:szCs w:val="16"/>
                            </w:rPr>
                          </w:pPr>
                          <w:r w:rsidRPr="00BB73D8">
                            <w:rPr>
                              <w:sz w:val="16"/>
                              <w:szCs w:val="16"/>
                            </w:rPr>
                            <w:t xml:space="preserve">Veterans and their eligible spouses receive priority of service. MassHire Metro North Career Center is an EEO Employer. </w:t>
                          </w:r>
                          <w:r w:rsidRPr="00BB73D8">
                            <w:rPr>
                              <w:sz w:val="16"/>
                              <w:szCs w:val="16"/>
                            </w:rPr>
                            <w:br/>
                            <w:t>Auxiliary aids or services are available upon request to individuals with disabilities.</w:t>
                          </w:r>
                        </w:p>
                        <w:p w14:paraId="22C62DD1" w14:textId="2519EA82" w:rsidR="006D7C04" w:rsidRPr="00B12B0B" w:rsidRDefault="006D7C04" w:rsidP="006D7C04">
                          <w:pPr>
                            <w:pStyle w:val="EVENTFooterAddressInfo"/>
                            <w:rPr>
                              <w:color w:val="FDB525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605D8D2" id="_x0000_t109" coordsize="21600,21600" o:spt="109" path="m,l,21600r21600,l21600,xe">
              <v:stroke joinstyle="miter"/>
              <v:path gradientshapeok="t" o:connecttype="rect"/>
            </v:shapetype>
            <v:shape id="Process 29" o:spid="_x0000_s1029" type="#_x0000_t109" style="position:absolute;margin-left:30pt;margin-top:-34.25pt;width:550.8pt;height:63.75pt;z-index:2516582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bottom-margin-area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" o:allowoverlap="f" fillcolor="#107c58" stroked="f">
              <v:textbox inset="0,0,0,0">
                <w:txbxContent>
                  <w:p w14:paraId="531AB07F" w14:textId="215A5178" w:rsidR="0049695A" w:rsidRPr="00BB73D8" w:rsidRDefault="0049695A" w:rsidP="0049695A">
                    <w:pPr>
                      <w:pStyle w:val="EVENTFooterAddressInfo"/>
                      <w:rPr>
                        <w:sz w:val="16"/>
                        <w:szCs w:val="16"/>
                      </w:rPr>
                    </w:pPr>
                    <w:r w:rsidRPr="00BB73D8">
                      <w:rPr>
                        <w:sz w:val="16"/>
                        <w:szCs w:val="16"/>
                      </w:rPr>
                      <w:t xml:space="preserve">186 Alewife Brook Parkway, Suite 310 </w:t>
                    </w:r>
                    <w:r w:rsidRPr="00BB73D8">
                      <w:rPr>
                        <w:rStyle w:val="EVENTYellowbullet"/>
                        <w:sz w:val="16"/>
                        <w:szCs w:val="16"/>
                      </w:rPr>
                      <w:t>•</w:t>
                    </w:r>
                    <w:r w:rsidRPr="00BB73D8">
                      <w:rPr>
                        <w:sz w:val="16"/>
                        <w:szCs w:val="16"/>
                      </w:rPr>
                      <w:t xml:space="preserve"> Cambridge, MA 02138 </w:t>
                    </w:r>
                    <w:r w:rsidRPr="00BB73D8">
                      <w:rPr>
                        <w:rStyle w:val="EVENTYellowbullet"/>
                        <w:sz w:val="16"/>
                        <w:szCs w:val="16"/>
                      </w:rPr>
                      <w:t>•</w:t>
                    </w:r>
                    <w:r w:rsidRPr="00BB73D8">
                      <w:rPr>
                        <w:sz w:val="16"/>
                        <w:szCs w:val="16"/>
                      </w:rPr>
                      <w:t xml:space="preserve"> 617.661.7867</w:t>
                    </w:r>
                  </w:p>
                  <w:p w14:paraId="41F1CE74" w14:textId="77777777" w:rsidR="0049695A" w:rsidRDefault="0049695A" w:rsidP="0049695A">
                    <w:pPr>
                      <w:pStyle w:val="EVENTFooterAddressInfo"/>
                      <w:rPr>
                        <w:sz w:val="16"/>
                        <w:szCs w:val="16"/>
                      </w:rPr>
                    </w:pPr>
                    <w:r w:rsidRPr="00934016">
                      <w:rPr>
                        <w:sz w:val="16"/>
                        <w:szCs w:val="16"/>
                      </w:rPr>
                      <w:t xml:space="preserve">800 W. Cummings Park, Suite 6400 </w:t>
                    </w:r>
                    <w:r w:rsidRPr="00934016">
                      <w:rPr>
                        <w:rStyle w:val="EVENTYellowbullet"/>
                        <w:sz w:val="16"/>
                        <w:szCs w:val="16"/>
                      </w:rPr>
                      <w:t>•</w:t>
                    </w:r>
                    <w:r w:rsidRPr="00934016">
                      <w:rPr>
                        <w:sz w:val="16"/>
                        <w:szCs w:val="16"/>
                      </w:rPr>
                      <w:t xml:space="preserve"> Woburn, MA 01801 </w:t>
                    </w:r>
                    <w:r w:rsidRPr="00934016">
                      <w:rPr>
                        <w:rStyle w:val="EVENTYellowbullet"/>
                        <w:sz w:val="16"/>
                        <w:szCs w:val="16"/>
                      </w:rPr>
                      <w:t>•</w:t>
                    </w:r>
                    <w:r w:rsidRPr="00934016">
                      <w:rPr>
                        <w:sz w:val="16"/>
                        <w:szCs w:val="16"/>
                      </w:rPr>
                      <w:t xml:space="preserve"> 781.932.5500</w:t>
                    </w:r>
                  </w:p>
                  <w:p w14:paraId="748A1B91" w14:textId="77777777" w:rsidR="0049695A" w:rsidRPr="009A433E" w:rsidRDefault="0049695A" w:rsidP="0049695A">
                    <w:pPr>
                      <w:jc w:val="center"/>
                      <w:rPr>
                        <w:rFonts w:ascii="Calibri" w:hAnsi="Calibri" w:cs="Calibri"/>
                        <w:sz w:val="16"/>
                        <w:szCs w:val="16"/>
                      </w:rPr>
                    </w:pPr>
                    <w:r w:rsidRPr="00F50285">
                      <w:rPr>
                        <w:rFonts w:ascii="Calibri" w:hAnsi="Calibri" w:cs="Calibri"/>
                        <w:b/>
                        <w:bCs/>
                        <w:sz w:val="16"/>
                        <w:szCs w:val="16"/>
                      </w:rPr>
                      <w:t>2 Florence Street, 4th Floor</w:t>
                    </w:r>
                    <w:r>
                      <w:rPr>
                        <w:rFonts w:ascii="Calibri" w:hAnsi="Calibri" w:cs="Calibri"/>
                        <w:b/>
                        <w:bCs/>
                        <w:sz w:val="16"/>
                        <w:szCs w:val="16"/>
                      </w:rPr>
                      <w:t xml:space="preserve"> </w:t>
                    </w:r>
                    <w:r w:rsidRPr="00934016">
                      <w:rPr>
                        <w:rStyle w:val="EVENTYellowbullet"/>
                        <w:sz w:val="16"/>
                        <w:szCs w:val="16"/>
                      </w:rPr>
                      <w:t>•</w:t>
                    </w:r>
                    <w:r w:rsidRPr="00F50285">
                      <w:rPr>
                        <w:rFonts w:ascii="Calibri" w:hAnsi="Calibri" w:cs="Calibri"/>
                        <w:sz w:val="16"/>
                        <w:szCs w:val="16"/>
                      </w:rPr>
                      <w:t xml:space="preserve"> </w:t>
                    </w:r>
                    <w:r w:rsidRPr="00F50285">
                      <w:rPr>
                        <w:rFonts w:ascii="Calibri" w:hAnsi="Calibri" w:cs="Calibri"/>
                        <w:b/>
                        <w:bCs/>
                        <w:sz w:val="16"/>
                        <w:szCs w:val="16"/>
                      </w:rPr>
                      <w:t>Malden, MA 02148</w:t>
                    </w:r>
                    <w:r>
                      <w:rPr>
                        <w:rFonts w:ascii="Calibri" w:hAnsi="Calibri" w:cs="Calibri"/>
                        <w:b/>
                        <w:bCs/>
                        <w:sz w:val="16"/>
                        <w:szCs w:val="16"/>
                      </w:rPr>
                      <w:t xml:space="preserve"> </w:t>
                    </w:r>
                    <w:r w:rsidRPr="00934016">
                      <w:rPr>
                        <w:rStyle w:val="EVENTYellowbullet"/>
                        <w:sz w:val="16"/>
                        <w:szCs w:val="16"/>
                      </w:rPr>
                      <w:t>•</w:t>
                    </w:r>
                    <w:r>
                      <w:rPr>
                        <w:rStyle w:val="EVENTYellowbullet"/>
                        <w:sz w:val="16"/>
                        <w:szCs w:val="16"/>
                      </w:rPr>
                      <w:t xml:space="preserve"> </w:t>
                    </w:r>
                    <w:r w:rsidRPr="00F50285">
                      <w:rPr>
                        <w:rFonts w:ascii="Calibri" w:hAnsi="Calibri" w:cs="Calibri"/>
                        <w:b/>
                        <w:bCs/>
                        <w:sz w:val="16"/>
                        <w:szCs w:val="16"/>
                      </w:rPr>
                      <w:t>781-605-1501</w:t>
                    </w:r>
                  </w:p>
                  <w:p w14:paraId="71508B4D" w14:textId="77777777" w:rsidR="0049695A" w:rsidRPr="00BB73D8" w:rsidRDefault="0049695A" w:rsidP="0049695A">
                    <w:pPr>
                      <w:pStyle w:val="EVENTFooterAddressInfo"/>
                      <w:rPr>
                        <w:color w:val="FFFFFF" w:themeColor="background1"/>
                        <w:sz w:val="16"/>
                        <w:szCs w:val="16"/>
                      </w:rPr>
                    </w:pPr>
                    <w:r w:rsidRPr="00BB73D8">
                      <w:rPr>
                        <w:sz w:val="16"/>
                        <w:szCs w:val="16"/>
                      </w:rPr>
                      <w:t xml:space="preserve">4 Gerrish Ave. </w:t>
                    </w:r>
                    <w:r w:rsidRPr="00BB73D8">
                      <w:rPr>
                        <w:rStyle w:val="EVENTYellowbullet"/>
                        <w:sz w:val="16"/>
                        <w:szCs w:val="16"/>
                      </w:rPr>
                      <w:t>•</w:t>
                    </w:r>
                    <w:r w:rsidRPr="00BB73D8">
                      <w:rPr>
                        <w:sz w:val="16"/>
                        <w:szCs w:val="16"/>
                      </w:rPr>
                      <w:t xml:space="preserve"> Chelsea, MA 02150 </w:t>
                    </w:r>
                    <w:r w:rsidRPr="00BB73D8">
                      <w:rPr>
                        <w:rStyle w:val="EVENTYellowbullet"/>
                        <w:sz w:val="16"/>
                        <w:szCs w:val="16"/>
                      </w:rPr>
                      <w:t>•</w:t>
                    </w:r>
                    <w:r w:rsidRPr="00BB73D8">
                      <w:rPr>
                        <w:sz w:val="16"/>
                        <w:szCs w:val="16"/>
                      </w:rPr>
                      <w:t xml:space="preserve"> 617.884.4333 </w:t>
                    </w:r>
                    <w:r w:rsidRPr="00BB73D8">
                      <w:rPr>
                        <w:rStyle w:val="EVENTYellowbullet"/>
                        <w:sz w:val="16"/>
                        <w:szCs w:val="16"/>
                      </w:rPr>
                      <w:t>•</w:t>
                    </w:r>
                    <w:r w:rsidRPr="00BB73D8">
                      <w:rPr>
                        <w:sz w:val="16"/>
                        <w:szCs w:val="16"/>
                      </w:rPr>
                      <w:t xml:space="preserve"> </w:t>
                    </w:r>
                    <w:hyperlink r:id="rId3" w:history="1">
                      <w:r w:rsidRPr="00BB73D8">
                        <w:rPr>
                          <w:rStyle w:val="Hyperlink"/>
                          <w:color w:val="FFFFFF" w:themeColor="background1"/>
                          <w:sz w:val="16"/>
                          <w:szCs w:val="16"/>
                        </w:rPr>
                        <w:t>https://masshiremncareers.com</w:t>
                      </w:r>
                    </w:hyperlink>
                  </w:p>
                  <w:p w14:paraId="39FCEC1A" w14:textId="77777777" w:rsidR="0049695A" w:rsidRPr="00BB73D8" w:rsidRDefault="0049695A" w:rsidP="0049695A">
                    <w:pPr>
                      <w:pStyle w:val="EVENTFooterAddressInfo"/>
                      <w:rPr>
                        <w:color w:val="FDB525"/>
                        <w:sz w:val="16"/>
                        <w:szCs w:val="16"/>
                      </w:rPr>
                    </w:pPr>
                    <w:r w:rsidRPr="00BB73D8">
                      <w:rPr>
                        <w:sz w:val="16"/>
                        <w:szCs w:val="16"/>
                      </w:rPr>
                      <w:t xml:space="preserve">Veterans and their eligible spouses receive priority of service. MassHire Metro North Career Center is an EEO Employer. </w:t>
                    </w:r>
                    <w:r w:rsidRPr="00BB73D8">
                      <w:rPr>
                        <w:sz w:val="16"/>
                        <w:szCs w:val="16"/>
                      </w:rPr>
                      <w:br/>
                      <w:t>Auxiliary aids or services are available upon request to individuals with disabilities.</w:t>
                    </w:r>
                  </w:p>
                  <w:p w14:paraId="22C62DD1" w14:textId="2519EA82" w:rsidR="006D7C04" w:rsidRPr="00B12B0B" w:rsidRDefault="006D7C04" w:rsidP="006D7C04">
                    <w:pPr>
                      <w:pStyle w:val="EVENTFooterAddressInfo"/>
                      <w:rPr>
                        <w:color w:val="FDB525"/>
                      </w:rPr>
                    </w:pPr>
                  </w:p>
                </w:txbxContent>
              </v:textbox>
              <w10:wrap type="square" anchorx="page" anchory="margin"/>
              <w10:anchorlock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586619E" w14:textId="77777777" w:rsidR="00B00D0C" w:rsidRDefault="00B00D0C" w:rsidP="000D0D73">
      <w:r>
        <w:separator/>
      </w:r>
    </w:p>
  </w:footnote>
  <w:footnote w:type="continuationSeparator" w:id="0">
    <w:p w14:paraId="0EC646DC" w14:textId="77777777" w:rsidR="00B00D0C" w:rsidRDefault="00B00D0C" w:rsidP="000D0D73">
      <w:r>
        <w:continuationSeparator/>
      </w:r>
    </w:p>
  </w:footnote>
  <w:footnote w:type="continuationNotice" w:id="1">
    <w:p w14:paraId="7A69ED74" w14:textId="77777777" w:rsidR="00B00D0C" w:rsidRDefault="00B00D0C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BF37E67" w14:textId="1C18EB65" w:rsidR="00060CC0" w:rsidRDefault="00060CC0" w:rsidP="00060CC0">
    <w:pPr>
      <w:rPr>
        <w:noProof/>
      </w:rPr>
    </w:pPr>
  </w:p>
  <w:p w14:paraId="129C6280" w14:textId="1A0E5BAE" w:rsidR="00A72AD9" w:rsidRDefault="00F75524" w:rsidP="00060CC0">
    <w:r>
      <w:rPr>
        <w:noProof/>
      </w:rPr>
      <w:drawing>
        <wp:inline distT="0" distB="0" distL="0" distR="0" wp14:anchorId="33DFDD8E" wp14:editId="2E436508">
          <wp:extent cx="4635500" cy="3089910"/>
          <wp:effectExtent l="0" t="0" r="0" b="0"/>
          <wp:docPr id="651258409" name="Picture 1" descr="A group of people working in an offic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51258409" name="Picture 651258409" descr="A group of people working in an office&#10;&#10;Description automatically generated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35500" cy="30899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CC72AD">
      <w:rPr>
        <w:noProof/>
      </w:rPr>
      <w:t xml:space="preserve"> </w:t>
    </w:r>
    <w:r w:rsidR="006D7C04">
      <w:rPr>
        <w:noProof/>
      </w:rPr>
      <w:drawing>
        <wp:anchor distT="0" distB="0" distL="114300" distR="114300" simplePos="0" relativeHeight="251658243" behindDoc="1" locked="0" layoutInCell="1" allowOverlap="1" wp14:anchorId="5F3AE6E2" wp14:editId="0AF9C6F3">
          <wp:simplePos x="0" y="0"/>
          <wp:positionH relativeFrom="column">
            <wp:posOffset>-2299335</wp:posOffset>
          </wp:positionH>
          <wp:positionV relativeFrom="paragraph">
            <wp:posOffset>15430</wp:posOffset>
          </wp:positionV>
          <wp:extent cx="2142699" cy="1716287"/>
          <wp:effectExtent l="0" t="0" r="0" b="0"/>
          <wp:wrapNone/>
          <wp:docPr id="5" name="Picture 5" descr="C:\Users\marina.r.zhavoronkov\Desktop\Career Center Logos\CareerCenter_MetroNorth_CMYK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marina.r.zhavoronkov\Desktop\Career Center Logos\CareerCenter_MetroNorth_CMYK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42699" cy="171628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72AD9" w:rsidRPr="00D52F52">
      <w:rPr>
        <w:noProof/>
      </w:rPr>
      <mc:AlternateContent>
        <mc:Choice Requires="wps">
          <w:drawing>
            <wp:anchor distT="0" distB="0" distL="0" distR="0" simplePos="0" relativeHeight="251658241" behindDoc="1" locked="1" layoutInCell="1" allowOverlap="0" wp14:anchorId="0A0F31D4" wp14:editId="21A43365">
              <wp:simplePos x="0" y="0"/>
              <wp:positionH relativeFrom="page">
                <wp:posOffset>2167890</wp:posOffset>
              </wp:positionH>
              <wp:positionV relativeFrom="page">
                <wp:posOffset>281940</wp:posOffset>
              </wp:positionV>
              <wp:extent cx="0" cy="8686800"/>
              <wp:effectExtent l="0" t="0" r="19050" b="19050"/>
              <wp:wrapTight wrapText="bothSides">
                <wp:wrapPolygon edited="0">
                  <wp:start x="-1" y="0"/>
                  <wp:lineTo x="-1" y="21600"/>
                  <wp:lineTo x="-1" y="21600"/>
                  <wp:lineTo x="-1" y="0"/>
                  <wp:lineTo x="-1" y="0"/>
                </wp:wrapPolygon>
              </wp:wrapTight>
              <wp:docPr id="15" name="Straight Connector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8686800"/>
                      </a:xfrm>
                      <a:prstGeom prst="line">
                        <a:avLst/>
                      </a:prstGeom>
                      <a:ln w="25400">
                        <a:solidFill>
                          <a:srgbClr val="FDB525"/>
                        </a:solidFill>
                      </a:ln>
                    </wps:spPr>
                    <wps:style>
                      <a:lnRef idx="1">
                        <a:schemeClr val="accent6"/>
                      </a:lnRef>
                      <a:fillRef idx="0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arto="http://schemas.microsoft.com/office/word/2006/arto">
          <w:pict>
            <v:line w14:anchorId="2447846E" id="Straight Connector 15" o:spid="_x0000_s1026" style="position:absolute;z-index:-251655168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page;mso-height-percent:0;mso-height-relative:margin" from="170.7pt,22.2pt" to="170.7pt,70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" o:allowoverlap="f" strokecolor="#fdb525" strokeweight="2pt">
              <w10:wrap type="tight" anchorx="page" anchory="page"/>
              <w10:anchorlock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2" type="#_x0000_t75" style="width:165pt;height:147pt" o:bullet="t">
        <v:imagedata r:id="rId1" o:title="th[1]"/>
      </v:shape>
    </w:pict>
  </w:numPicBullet>
  <w:numPicBullet w:numPicBulletId="1">
    <w:pict>
      <v:shape id="_x0000_i1043" type="#_x0000_t75" style="width:22.5pt;height:21.75pt" o:bullet="t">
        <v:imagedata r:id="rId2" o:title="Green inverted triangle"/>
      </v:shape>
    </w:pict>
  </w:numPicBullet>
  <w:numPicBullet w:numPicBulletId="2">
    <w:pict>
      <v:shape id="_x0000_i1044" type="#_x0000_t75" style="width:22.5pt;height:16.5pt" o:bullet="t">
        <v:imagedata r:id="rId3" o:title="sm Green inverted triangle"/>
      </v:shape>
    </w:pict>
  </w:numPicBullet>
  <w:numPicBullet w:numPicBulletId="3">
    <w:pict>
      <v:shape id="_x0000_i1045" type="#_x0000_t75" style="width:16.5pt;height:12.75pt" o:bullet="t">
        <v:imagedata r:id="rId4" o:title="sm Green inverted triangle"/>
      </v:shape>
    </w:pict>
  </w:numPicBullet>
  <w:numPicBullet w:numPicBulletId="4">
    <w:pict>
      <v:shape id="_x0000_i1046" type="#_x0000_t75" style="width:13.5pt;height:9.75pt" o:bullet="t">
        <v:imagedata r:id="rId5" o:title="sm triangle"/>
      </v:shape>
    </w:pict>
  </w:numPicBullet>
  <w:abstractNum w:abstractNumId="0" w15:restartNumberingAfterBreak="0">
    <w:nsid w:val="FFFFFF7C"/>
    <w:multiLevelType w:val="singleLevel"/>
    <w:tmpl w:val="A5DC9CAE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8A42842A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48CD54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1B2485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5636D55E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D9EEF9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4601F78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D5852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154068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03C7A8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8F715D"/>
    <w:multiLevelType w:val="hybridMultilevel"/>
    <w:tmpl w:val="7ACA151E"/>
    <w:lvl w:ilvl="0" w:tplc="C682DE00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2053376"/>
    <w:multiLevelType w:val="hybridMultilevel"/>
    <w:tmpl w:val="E5EE8B34"/>
    <w:lvl w:ilvl="0" w:tplc="C682DE00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6A80B34"/>
    <w:multiLevelType w:val="hybridMultilevel"/>
    <w:tmpl w:val="14BA6942"/>
    <w:lvl w:ilvl="0" w:tplc="AB0A43DC">
      <w:start w:val="1"/>
      <w:numFmt w:val="bullet"/>
      <w:lvlText w:val=""/>
      <w:lvlJc w:val="left"/>
      <w:pPr>
        <w:ind w:left="648" w:hanging="360"/>
      </w:pPr>
      <w:rPr>
        <w:rFonts w:ascii="Symbol" w:hAnsi="Symbol" w:hint="default"/>
        <w:caps w:val="0"/>
        <w:strike w:val="0"/>
        <w:dstrike w:val="0"/>
        <w:vanish w:val="0"/>
        <w:color w:val="009877"/>
        <w:sz w:val="22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AB147A7"/>
    <w:multiLevelType w:val="hybridMultilevel"/>
    <w:tmpl w:val="10668CF4"/>
    <w:lvl w:ilvl="0" w:tplc="F372260C">
      <w:start w:val="1"/>
      <w:numFmt w:val="bullet"/>
      <w:lvlText w:val=""/>
      <w:lvlJc w:val="left"/>
      <w:pPr>
        <w:tabs>
          <w:tab w:val="num" w:pos="288"/>
        </w:tabs>
        <w:ind w:left="288" w:hanging="288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EC00214"/>
    <w:multiLevelType w:val="hybridMultilevel"/>
    <w:tmpl w:val="ADC0554A"/>
    <w:lvl w:ilvl="0" w:tplc="C682DE00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1354BCC"/>
    <w:multiLevelType w:val="multilevel"/>
    <w:tmpl w:val="0CFA4C38"/>
    <w:lvl w:ilvl="0">
      <w:start w:val="1"/>
      <w:numFmt w:val="bullet"/>
      <w:lvlText w:val=""/>
      <w:lvlPicBulletId w:val="0"/>
      <w:lvlJc w:val="left"/>
      <w:pPr>
        <w:ind w:left="1422" w:hanging="360"/>
      </w:pPr>
      <w:rPr>
        <w:rFonts w:ascii="Symbol" w:hAnsi="Symbol" w:hint="default"/>
        <w:caps w:val="0"/>
        <w:strike w:val="0"/>
        <w:dstrike w:val="0"/>
        <w:vanish w:val="0"/>
        <w:color w:val="009877"/>
        <w:sz w:val="22"/>
        <w:vertAlign w:val="baseline"/>
      </w:rPr>
    </w:lvl>
    <w:lvl w:ilvl="1">
      <w:start w:val="1"/>
      <w:numFmt w:val="bullet"/>
      <w:lvlText w:val="o"/>
      <w:lvlJc w:val="left"/>
      <w:pPr>
        <w:ind w:left="2142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2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582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02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2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42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62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2" w:hanging="360"/>
      </w:pPr>
      <w:rPr>
        <w:rFonts w:ascii="Wingdings" w:hAnsi="Wingdings" w:hint="default"/>
      </w:rPr>
    </w:lvl>
  </w:abstractNum>
  <w:abstractNum w:abstractNumId="16" w15:restartNumberingAfterBreak="0">
    <w:nsid w:val="1AB41A5F"/>
    <w:multiLevelType w:val="multilevel"/>
    <w:tmpl w:val="E662FAA6"/>
    <w:lvl w:ilvl="0">
      <w:start w:val="1"/>
      <w:numFmt w:val="bullet"/>
      <w:lvlText w:val=""/>
      <w:lvlJc w:val="left"/>
      <w:pPr>
        <w:ind w:left="1422" w:hanging="360"/>
      </w:pPr>
      <w:rPr>
        <w:rFonts w:ascii="Symbol" w:hAnsi="Symbol" w:hint="default"/>
        <w:caps w:val="0"/>
        <w:strike w:val="0"/>
        <w:dstrike w:val="0"/>
        <w:vanish w:val="0"/>
        <w:color w:val="009877"/>
        <w:sz w:val="22"/>
        <w:vertAlign w:val="baseline"/>
      </w:rPr>
    </w:lvl>
    <w:lvl w:ilvl="1">
      <w:start w:val="1"/>
      <w:numFmt w:val="bullet"/>
      <w:lvlText w:val="o"/>
      <w:lvlJc w:val="left"/>
      <w:pPr>
        <w:ind w:left="2142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2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582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02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2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42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62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2" w:hanging="360"/>
      </w:pPr>
      <w:rPr>
        <w:rFonts w:ascii="Wingdings" w:hAnsi="Wingdings" w:hint="default"/>
      </w:rPr>
    </w:lvl>
  </w:abstractNum>
  <w:abstractNum w:abstractNumId="17" w15:restartNumberingAfterBreak="0">
    <w:nsid w:val="213F341F"/>
    <w:multiLevelType w:val="multilevel"/>
    <w:tmpl w:val="7CA68252"/>
    <w:lvl w:ilvl="0">
      <w:start w:val="1"/>
      <w:numFmt w:val="bullet"/>
      <w:pStyle w:val="JFList"/>
      <w:lvlText w:val=""/>
      <w:lvlJc w:val="left"/>
      <w:pPr>
        <w:ind w:left="360" w:hanging="360"/>
      </w:pPr>
      <w:rPr>
        <w:rFonts w:ascii="Wingdings 3" w:hAnsi="Wingdings 3" w:hint="default"/>
        <w:b w:val="0"/>
        <w:i w:val="0"/>
        <w:caps w:val="0"/>
        <w:strike w:val="0"/>
        <w:dstrike w:val="0"/>
        <w:vanish w:val="0"/>
        <w:color w:val="009877"/>
        <w:sz w:val="20"/>
        <w:vertAlign w:val="baseline"/>
      </w:rPr>
    </w:lvl>
    <w:lvl w:ilvl="1">
      <w:start w:val="1"/>
      <w:numFmt w:val="bullet"/>
      <w:lvlText w:val=""/>
      <w:lvlJc w:val="left"/>
      <w:pPr>
        <w:ind w:left="2142" w:hanging="360"/>
      </w:pPr>
      <w:rPr>
        <w:rFonts w:ascii="Wingdings 3" w:hAnsi="Wingdings 3" w:hint="default"/>
        <w:b/>
        <w:i w:val="0"/>
        <w:caps w:val="0"/>
        <w:strike w:val="0"/>
        <w:dstrike w:val="0"/>
        <w:vanish w:val="0"/>
        <w:color w:val="009877"/>
        <w:kern w:val="0"/>
        <w:sz w:val="24"/>
        <w:vertAlign w:val="baseline"/>
        <w14:cntxtAlts w14:val="0"/>
      </w:rPr>
    </w:lvl>
    <w:lvl w:ilvl="2">
      <w:start w:val="1"/>
      <w:numFmt w:val="bullet"/>
      <w:lvlText w:val=""/>
      <w:lvlJc w:val="left"/>
      <w:pPr>
        <w:ind w:left="2862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582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02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2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42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62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2" w:hanging="360"/>
      </w:pPr>
      <w:rPr>
        <w:rFonts w:ascii="Wingdings" w:hAnsi="Wingdings" w:hint="default"/>
      </w:rPr>
    </w:lvl>
  </w:abstractNum>
  <w:abstractNum w:abstractNumId="18" w15:restartNumberingAfterBreak="0">
    <w:nsid w:val="21C37B8D"/>
    <w:multiLevelType w:val="hybridMultilevel"/>
    <w:tmpl w:val="49AA55B8"/>
    <w:lvl w:ilvl="0" w:tplc="0270FB32">
      <w:start w:val="1"/>
      <w:numFmt w:val="bullet"/>
      <w:lvlText w:val=""/>
      <w:lvlJc w:val="left"/>
      <w:pPr>
        <w:tabs>
          <w:tab w:val="num" w:pos="288"/>
        </w:tabs>
        <w:ind w:left="288" w:hanging="288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9" w15:restartNumberingAfterBreak="0">
    <w:nsid w:val="28A62EB0"/>
    <w:multiLevelType w:val="hybridMultilevel"/>
    <w:tmpl w:val="8CD07E10"/>
    <w:lvl w:ilvl="0" w:tplc="209A2492">
      <w:start w:val="1"/>
      <w:numFmt w:val="bullet"/>
      <w:lvlText w:val=""/>
      <w:lvlJc w:val="left"/>
      <w:pPr>
        <w:tabs>
          <w:tab w:val="num" w:pos="684"/>
        </w:tabs>
        <w:ind w:left="612" w:hanging="252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0" w15:restartNumberingAfterBreak="0">
    <w:nsid w:val="2DF83330"/>
    <w:multiLevelType w:val="hybridMultilevel"/>
    <w:tmpl w:val="EAF450AC"/>
    <w:lvl w:ilvl="0" w:tplc="C682DE00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EF9537F"/>
    <w:multiLevelType w:val="multilevel"/>
    <w:tmpl w:val="88E67628"/>
    <w:styleLink w:val="InvertedTriangle"/>
    <w:lvl w:ilvl="0">
      <w:start w:val="1"/>
      <w:numFmt w:val="bullet"/>
      <w:lvlText w:val=""/>
      <w:lvlJc w:val="left"/>
      <w:pPr>
        <w:ind w:left="1422" w:hanging="360"/>
      </w:pPr>
      <w:rPr>
        <w:rFonts w:ascii="Wingdings 3" w:hAnsi="Wingdings 3"/>
        <w:caps w:val="0"/>
        <w:strike w:val="0"/>
        <w:dstrike w:val="0"/>
        <w:vanish w:val="0"/>
        <w:color w:val="009877"/>
        <w:sz w:val="24"/>
        <w:vertAlign w:val="baseline"/>
      </w:rPr>
    </w:lvl>
    <w:lvl w:ilvl="1">
      <w:start w:val="1"/>
      <w:numFmt w:val="bullet"/>
      <w:lvlText w:val="o"/>
      <w:lvlJc w:val="left"/>
      <w:pPr>
        <w:ind w:left="2142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2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582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02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2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42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62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2" w:hanging="360"/>
      </w:pPr>
      <w:rPr>
        <w:rFonts w:ascii="Wingdings" w:hAnsi="Wingdings" w:hint="default"/>
      </w:rPr>
    </w:lvl>
  </w:abstractNum>
  <w:abstractNum w:abstractNumId="22" w15:restartNumberingAfterBreak="0">
    <w:nsid w:val="304620E3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3" w15:restartNumberingAfterBreak="0">
    <w:nsid w:val="3C6817D2"/>
    <w:multiLevelType w:val="hybridMultilevel"/>
    <w:tmpl w:val="0094A930"/>
    <w:lvl w:ilvl="0" w:tplc="C682DE00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CEB3E4E"/>
    <w:multiLevelType w:val="multilevel"/>
    <w:tmpl w:val="0CFA4C38"/>
    <w:styleLink w:val="GreenTriangle"/>
    <w:lvl w:ilvl="0">
      <w:start w:val="1"/>
      <w:numFmt w:val="bullet"/>
      <w:lvlText w:val=""/>
      <w:lvlPicBulletId w:val="0"/>
      <w:lvlJc w:val="left"/>
      <w:pPr>
        <w:ind w:left="1422" w:hanging="360"/>
      </w:pPr>
      <w:rPr>
        <w:rFonts w:ascii="Symbol" w:hAnsi="Symbol" w:hint="default"/>
        <w:caps w:val="0"/>
        <w:strike w:val="0"/>
        <w:dstrike w:val="0"/>
        <w:vanish w:val="0"/>
        <w:color w:val="009877"/>
        <w:sz w:val="22"/>
        <w:vertAlign w:val="baseline"/>
      </w:rPr>
    </w:lvl>
    <w:lvl w:ilvl="1">
      <w:start w:val="1"/>
      <w:numFmt w:val="bullet"/>
      <w:lvlText w:val="o"/>
      <w:lvlJc w:val="left"/>
      <w:pPr>
        <w:ind w:left="2142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2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582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02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2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42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62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2" w:hanging="360"/>
      </w:pPr>
      <w:rPr>
        <w:rFonts w:ascii="Wingdings" w:hAnsi="Wingdings" w:hint="default"/>
      </w:rPr>
    </w:lvl>
  </w:abstractNum>
  <w:abstractNum w:abstractNumId="25" w15:restartNumberingAfterBreak="0">
    <w:nsid w:val="46ED4079"/>
    <w:multiLevelType w:val="hybridMultilevel"/>
    <w:tmpl w:val="5E0699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DEA4CC8"/>
    <w:multiLevelType w:val="hybridMultilevel"/>
    <w:tmpl w:val="C8BEC80C"/>
    <w:lvl w:ilvl="0" w:tplc="C682DE00">
      <w:start w:val="1"/>
      <w:numFmt w:val="bullet"/>
      <w:lvlText w:val="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7" w15:restartNumberingAfterBreak="0">
    <w:nsid w:val="58947ED1"/>
    <w:multiLevelType w:val="hybridMultilevel"/>
    <w:tmpl w:val="DEC6DB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BF04657"/>
    <w:multiLevelType w:val="hybridMultilevel"/>
    <w:tmpl w:val="F7C28540"/>
    <w:lvl w:ilvl="0" w:tplc="F352464A">
      <w:start w:val="1"/>
      <w:numFmt w:val="bullet"/>
      <w:pStyle w:val="JFOccupations"/>
      <w:lvlText w:val=""/>
      <w:lvlJc w:val="left"/>
      <w:pPr>
        <w:ind w:left="720" w:hanging="360"/>
      </w:pPr>
      <w:rPr>
        <w:rFonts w:ascii="Wingdings 3" w:hAnsi="Wingdings 3" w:hint="default"/>
        <w:b w:val="0"/>
        <w:i w:val="0"/>
        <w:caps w:val="0"/>
        <w:strike w:val="0"/>
        <w:dstrike w:val="0"/>
        <w:vanish w:val="0"/>
        <w:color w:val="009877"/>
        <w:sz w:val="22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060180D"/>
    <w:multiLevelType w:val="hybridMultilevel"/>
    <w:tmpl w:val="0CFA4C38"/>
    <w:lvl w:ilvl="0" w:tplc="71BC974E">
      <w:start w:val="1"/>
      <w:numFmt w:val="bullet"/>
      <w:lvlText w:val=""/>
      <w:lvlPicBulletId w:val="0"/>
      <w:lvlJc w:val="left"/>
      <w:pPr>
        <w:ind w:left="1422" w:hanging="360"/>
      </w:pPr>
      <w:rPr>
        <w:rFonts w:ascii="Symbol" w:hAnsi="Symbol" w:hint="default"/>
        <w:caps w:val="0"/>
        <w:strike w:val="0"/>
        <w:dstrike w:val="0"/>
        <w:vanish w:val="0"/>
        <w:color w:val="009877"/>
        <w:sz w:val="22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214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2" w:hanging="360"/>
      </w:pPr>
      <w:rPr>
        <w:rFonts w:ascii="Wingdings" w:hAnsi="Wingdings" w:hint="default"/>
      </w:rPr>
    </w:lvl>
  </w:abstractNum>
  <w:abstractNum w:abstractNumId="30" w15:restartNumberingAfterBreak="0">
    <w:nsid w:val="66936390"/>
    <w:multiLevelType w:val="multilevel"/>
    <w:tmpl w:val="5E7AF7A2"/>
    <w:lvl w:ilvl="0">
      <w:start w:val="1"/>
      <w:numFmt w:val="bullet"/>
      <w:lvlText w:val=""/>
      <w:lvlJc w:val="left"/>
      <w:pPr>
        <w:tabs>
          <w:tab w:val="num" w:pos="288"/>
        </w:tabs>
        <w:ind w:left="288" w:hanging="288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31" w15:restartNumberingAfterBreak="0">
    <w:nsid w:val="6CA41020"/>
    <w:multiLevelType w:val="hybridMultilevel"/>
    <w:tmpl w:val="B4084EF8"/>
    <w:lvl w:ilvl="0" w:tplc="C682DE00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2033A67"/>
    <w:multiLevelType w:val="hybridMultilevel"/>
    <w:tmpl w:val="5E7AF7A2"/>
    <w:lvl w:ilvl="0" w:tplc="F372260C">
      <w:start w:val="1"/>
      <w:numFmt w:val="bullet"/>
      <w:lvlText w:val=""/>
      <w:lvlJc w:val="left"/>
      <w:pPr>
        <w:tabs>
          <w:tab w:val="num" w:pos="288"/>
        </w:tabs>
        <w:ind w:left="288" w:hanging="288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33" w15:restartNumberingAfterBreak="0">
    <w:nsid w:val="7EC6369F"/>
    <w:multiLevelType w:val="hybridMultilevel"/>
    <w:tmpl w:val="46F47090"/>
    <w:lvl w:ilvl="0" w:tplc="D6F8716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C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35850154">
    <w:abstractNumId w:val="19"/>
  </w:num>
  <w:num w:numId="2" w16cid:durableId="1300842807">
    <w:abstractNumId w:val="18"/>
  </w:num>
  <w:num w:numId="3" w16cid:durableId="891386978">
    <w:abstractNumId w:val="32"/>
  </w:num>
  <w:num w:numId="4" w16cid:durableId="1826045967">
    <w:abstractNumId w:val="13"/>
  </w:num>
  <w:num w:numId="5" w16cid:durableId="1099761177">
    <w:abstractNumId w:val="10"/>
  </w:num>
  <w:num w:numId="6" w16cid:durableId="1222904443">
    <w:abstractNumId w:val="14"/>
  </w:num>
  <w:num w:numId="7" w16cid:durableId="1282492184">
    <w:abstractNumId w:val="27"/>
  </w:num>
  <w:num w:numId="8" w16cid:durableId="316542879">
    <w:abstractNumId w:val="11"/>
  </w:num>
  <w:num w:numId="9" w16cid:durableId="1718968774">
    <w:abstractNumId w:val="30"/>
  </w:num>
  <w:num w:numId="10" w16cid:durableId="1233077061">
    <w:abstractNumId w:val="26"/>
  </w:num>
  <w:num w:numId="11" w16cid:durableId="684671025">
    <w:abstractNumId w:val="31"/>
  </w:num>
  <w:num w:numId="12" w16cid:durableId="775829636">
    <w:abstractNumId w:val="20"/>
  </w:num>
  <w:num w:numId="13" w16cid:durableId="1841463076">
    <w:abstractNumId w:val="23"/>
  </w:num>
  <w:num w:numId="14" w16cid:durableId="1577738382">
    <w:abstractNumId w:val="9"/>
  </w:num>
  <w:num w:numId="15" w16cid:durableId="1179084521">
    <w:abstractNumId w:val="7"/>
  </w:num>
  <w:num w:numId="16" w16cid:durableId="1626814225">
    <w:abstractNumId w:val="6"/>
  </w:num>
  <w:num w:numId="17" w16cid:durableId="2007518055">
    <w:abstractNumId w:val="5"/>
  </w:num>
  <w:num w:numId="18" w16cid:durableId="326058970">
    <w:abstractNumId w:val="4"/>
  </w:num>
  <w:num w:numId="19" w16cid:durableId="1260676362">
    <w:abstractNumId w:val="8"/>
  </w:num>
  <w:num w:numId="20" w16cid:durableId="1933927512">
    <w:abstractNumId w:val="3"/>
  </w:num>
  <w:num w:numId="21" w16cid:durableId="503979252">
    <w:abstractNumId w:val="2"/>
  </w:num>
  <w:num w:numId="22" w16cid:durableId="1508520164">
    <w:abstractNumId w:val="1"/>
  </w:num>
  <w:num w:numId="23" w16cid:durableId="1046681806">
    <w:abstractNumId w:val="0"/>
  </w:num>
  <w:num w:numId="24" w16cid:durableId="1175415377">
    <w:abstractNumId w:val="12"/>
  </w:num>
  <w:num w:numId="25" w16cid:durableId="1957246890">
    <w:abstractNumId w:val="29"/>
  </w:num>
  <w:num w:numId="26" w16cid:durableId="414061213">
    <w:abstractNumId w:val="16"/>
  </w:num>
  <w:num w:numId="27" w16cid:durableId="1421753515">
    <w:abstractNumId w:val="15"/>
  </w:num>
  <w:num w:numId="28" w16cid:durableId="1223711174">
    <w:abstractNumId w:val="24"/>
  </w:num>
  <w:num w:numId="29" w16cid:durableId="176577336">
    <w:abstractNumId w:val="17"/>
  </w:num>
  <w:num w:numId="30" w16cid:durableId="492261581">
    <w:abstractNumId w:val="22"/>
  </w:num>
  <w:num w:numId="31" w16cid:durableId="406853017">
    <w:abstractNumId w:val="21"/>
  </w:num>
  <w:num w:numId="32" w16cid:durableId="1539472350">
    <w:abstractNumId w:val="17"/>
    <w:lvlOverride w:ilvl="0">
      <w:lvl w:ilvl="0">
        <w:start w:val="1"/>
        <w:numFmt w:val="bullet"/>
        <w:pStyle w:val="JFList"/>
        <w:lvlText w:val=""/>
        <w:lvlJc w:val="left"/>
        <w:pPr>
          <w:ind w:left="1422" w:hanging="360"/>
        </w:pPr>
        <w:rPr>
          <w:rFonts w:ascii="Wingdings 3" w:hAnsi="Wingdings 3" w:hint="default"/>
          <w:caps w:val="0"/>
          <w:strike w:val="0"/>
          <w:dstrike w:val="0"/>
          <w:vanish w:val="0"/>
          <w:color w:val="7F7F7F" w:themeColor="text1" w:themeTint="80"/>
          <w:sz w:val="20"/>
          <w:vertAlign w:val="baseline"/>
        </w:rPr>
      </w:lvl>
    </w:lvlOverride>
    <w:lvlOverride w:ilvl="1">
      <w:lvl w:ilvl="1">
        <w:start w:val="1"/>
        <w:numFmt w:val="bullet"/>
        <w:lvlText w:val=""/>
        <w:lvlJc w:val="left"/>
        <w:pPr>
          <w:ind w:left="2142" w:hanging="360"/>
        </w:pPr>
        <w:rPr>
          <w:rFonts w:ascii="Wingdings 3" w:hAnsi="Wingdings 3" w:hint="default"/>
          <w:b/>
          <w:i w:val="0"/>
          <w:caps w:val="0"/>
          <w:strike w:val="0"/>
          <w:dstrike w:val="0"/>
          <w:vanish w:val="0"/>
          <w:color w:val="009877"/>
          <w:kern w:val="0"/>
          <w:sz w:val="24"/>
          <w:vertAlign w:val="baseline"/>
          <w14:cntxtAlts w14:val="0"/>
        </w:rPr>
      </w:lvl>
    </w:lvlOverride>
    <w:lvlOverride w:ilvl="2">
      <w:lvl w:ilvl="2">
        <w:start w:val="1"/>
        <w:numFmt w:val="bullet"/>
        <w:lvlText w:val=""/>
        <w:lvlJc w:val="left"/>
        <w:pPr>
          <w:ind w:left="2862" w:hanging="360"/>
        </w:pPr>
        <w:rPr>
          <w:rFonts w:ascii="Wingdings" w:hAnsi="Wingdings" w:hint="default"/>
        </w:rPr>
      </w:lvl>
    </w:lvlOverride>
    <w:lvlOverride w:ilvl="3">
      <w:lvl w:ilvl="3">
        <w:start w:val="1"/>
        <w:numFmt w:val="bullet"/>
        <w:lvlText w:val=""/>
        <w:lvlJc w:val="left"/>
        <w:pPr>
          <w:ind w:left="3582" w:hanging="360"/>
        </w:pPr>
        <w:rPr>
          <w:rFonts w:ascii="Symbol" w:hAnsi="Symbol" w:hint="default"/>
        </w:rPr>
      </w:lvl>
    </w:lvlOverride>
    <w:lvlOverride w:ilvl="4">
      <w:lvl w:ilvl="4">
        <w:start w:val="1"/>
        <w:numFmt w:val="bullet"/>
        <w:lvlText w:val="o"/>
        <w:lvlJc w:val="left"/>
        <w:pPr>
          <w:ind w:left="4302" w:hanging="360"/>
        </w:pPr>
        <w:rPr>
          <w:rFonts w:ascii="Courier New" w:hAnsi="Courier New" w:cs="Courier New" w:hint="default"/>
        </w:rPr>
      </w:lvl>
    </w:lvlOverride>
    <w:lvlOverride w:ilvl="5">
      <w:lvl w:ilvl="5">
        <w:start w:val="1"/>
        <w:numFmt w:val="bullet"/>
        <w:lvlText w:val=""/>
        <w:lvlJc w:val="left"/>
        <w:pPr>
          <w:ind w:left="5022" w:hanging="360"/>
        </w:pPr>
        <w:rPr>
          <w:rFonts w:ascii="Wingdings" w:hAnsi="Wingdings" w:hint="default"/>
        </w:rPr>
      </w:lvl>
    </w:lvlOverride>
    <w:lvlOverride w:ilvl="6">
      <w:lvl w:ilvl="6">
        <w:start w:val="1"/>
        <w:numFmt w:val="bullet"/>
        <w:lvlText w:val=""/>
        <w:lvlJc w:val="left"/>
        <w:pPr>
          <w:ind w:left="5742" w:hanging="360"/>
        </w:pPr>
        <w:rPr>
          <w:rFonts w:ascii="Symbol" w:hAnsi="Symbol" w:hint="default"/>
        </w:rPr>
      </w:lvl>
    </w:lvlOverride>
    <w:lvlOverride w:ilvl="7">
      <w:lvl w:ilvl="7">
        <w:start w:val="1"/>
        <w:numFmt w:val="bullet"/>
        <w:lvlText w:val="o"/>
        <w:lvlJc w:val="left"/>
        <w:pPr>
          <w:ind w:left="6462" w:hanging="360"/>
        </w:pPr>
        <w:rPr>
          <w:rFonts w:ascii="Courier New" w:hAnsi="Courier New" w:cs="Courier New" w:hint="default"/>
        </w:rPr>
      </w:lvl>
    </w:lvlOverride>
    <w:lvlOverride w:ilvl="8">
      <w:lvl w:ilvl="8">
        <w:start w:val="1"/>
        <w:numFmt w:val="bullet"/>
        <w:lvlText w:val=""/>
        <w:lvlJc w:val="left"/>
        <w:pPr>
          <w:ind w:left="7182" w:hanging="360"/>
        </w:pPr>
        <w:rPr>
          <w:rFonts w:ascii="Wingdings" w:hAnsi="Wingdings" w:hint="default"/>
        </w:rPr>
      </w:lvl>
    </w:lvlOverride>
  </w:num>
  <w:num w:numId="33" w16cid:durableId="798450092">
    <w:abstractNumId w:val="28"/>
  </w:num>
  <w:num w:numId="34" w16cid:durableId="1773277970">
    <w:abstractNumId w:val="33"/>
  </w:num>
  <w:num w:numId="35" w16cid:durableId="607784666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embedTrueTypeFonts/>
  <w:saveSubsetFonts/>
  <w:proofState w:spelling="clean" w:grammar="clean"/>
  <w:attachedTemplate r:id="rId1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suppressBottomSpacing/>
    <w:suppressTop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3870"/>
    <w:rsid w:val="0001049A"/>
    <w:rsid w:val="00014ECF"/>
    <w:rsid w:val="00017B8E"/>
    <w:rsid w:val="000341CA"/>
    <w:rsid w:val="00035E8E"/>
    <w:rsid w:val="00060CC0"/>
    <w:rsid w:val="000638E4"/>
    <w:rsid w:val="00066F92"/>
    <w:rsid w:val="00072FEC"/>
    <w:rsid w:val="00082236"/>
    <w:rsid w:val="00082814"/>
    <w:rsid w:val="0008446A"/>
    <w:rsid w:val="000935E8"/>
    <w:rsid w:val="000A58CD"/>
    <w:rsid w:val="000B21BD"/>
    <w:rsid w:val="000D0D73"/>
    <w:rsid w:val="000D5F9B"/>
    <w:rsid w:val="000D6839"/>
    <w:rsid w:val="000E4D54"/>
    <w:rsid w:val="000E5D32"/>
    <w:rsid w:val="000F50D7"/>
    <w:rsid w:val="00100B6E"/>
    <w:rsid w:val="00110E25"/>
    <w:rsid w:val="001203C6"/>
    <w:rsid w:val="00120D0D"/>
    <w:rsid w:val="00151D97"/>
    <w:rsid w:val="0015537F"/>
    <w:rsid w:val="00164906"/>
    <w:rsid w:val="00167A48"/>
    <w:rsid w:val="00182E68"/>
    <w:rsid w:val="00183D27"/>
    <w:rsid w:val="00184872"/>
    <w:rsid w:val="00192794"/>
    <w:rsid w:val="001D0E28"/>
    <w:rsid w:val="001D3441"/>
    <w:rsid w:val="001E7301"/>
    <w:rsid w:val="001F2573"/>
    <w:rsid w:val="001F5BE8"/>
    <w:rsid w:val="002013ED"/>
    <w:rsid w:val="0020207D"/>
    <w:rsid w:val="002162F5"/>
    <w:rsid w:val="00241A8A"/>
    <w:rsid w:val="002461F3"/>
    <w:rsid w:val="002508C0"/>
    <w:rsid w:val="00255438"/>
    <w:rsid w:val="002558A6"/>
    <w:rsid w:val="002673FF"/>
    <w:rsid w:val="00271951"/>
    <w:rsid w:val="00275CA9"/>
    <w:rsid w:val="00281E17"/>
    <w:rsid w:val="00286AAC"/>
    <w:rsid w:val="002A033E"/>
    <w:rsid w:val="002A0642"/>
    <w:rsid w:val="002A102E"/>
    <w:rsid w:val="002A59E2"/>
    <w:rsid w:val="002C374F"/>
    <w:rsid w:val="002D1BAD"/>
    <w:rsid w:val="002D4FBD"/>
    <w:rsid w:val="002E06F3"/>
    <w:rsid w:val="002E1300"/>
    <w:rsid w:val="002E570E"/>
    <w:rsid w:val="002F3AED"/>
    <w:rsid w:val="002F6636"/>
    <w:rsid w:val="00302816"/>
    <w:rsid w:val="0030636D"/>
    <w:rsid w:val="0031441A"/>
    <w:rsid w:val="00314E2D"/>
    <w:rsid w:val="00336416"/>
    <w:rsid w:val="00342DF3"/>
    <w:rsid w:val="00352E6B"/>
    <w:rsid w:val="0035423C"/>
    <w:rsid w:val="00355F70"/>
    <w:rsid w:val="00367E20"/>
    <w:rsid w:val="003A21BF"/>
    <w:rsid w:val="003A2804"/>
    <w:rsid w:val="003C193E"/>
    <w:rsid w:val="003D33DE"/>
    <w:rsid w:val="003D599B"/>
    <w:rsid w:val="003E5555"/>
    <w:rsid w:val="003E78CB"/>
    <w:rsid w:val="003F002A"/>
    <w:rsid w:val="003F01FC"/>
    <w:rsid w:val="003F5299"/>
    <w:rsid w:val="00400624"/>
    <w:rsid w:val="0040080F"/>
    <w:rsid w:val="00406F01"/>
    <w:rsid w:val="00435AA1"/>
    <w:rsid w:val="00442982"/>
    <w:rsid w:val="00451CD5"/>
    <w:rsid w:val="00461A27"/>
    <w:rsid w:val="00471F82"/>
    <w:rsid w:val="004727B2"/>
    <w:rsid w:val="00475E3C"/>
    <w:rsid w:val="004861D7"/>
    <w:rsid w:val="004877E3"/>
    <w:rsid w:val="00495208"/>
    <w:rsid w:val="0049695A"/>
    <w:rsid w:val="004A09A9"/>
    <w:rsid w:val="004A109D"/>
    <w:rsid w:val="004A7537"/>
    <w:rsid w:val="004B004E"/>
    <w:rsid w:val="004B4D3F"/>
    <w:rsid w:val="004C04B5"/>
    <w:rsid w:val="004C1BD6"/>
    <w:rsid w:val="004C7895"/>
    <w:rsid w:val="004D0328"/>
    <w:rsid w:val="004F1886"/>
    <w:rsid w:val="004F1EF6"/>
    <w:rsid w:val="004F3180"/>
    <w:rsid w:val="00530EE4"/>
    <w:rsid w:val="005348CB"/>
    <w:rsid w:val="00534BAF"/>
    <w:rsid w:val="00546BCE"/>
    <w:rsid w:val="00557FAA"/>
    <w:rsid w:val="0056175F"/>
    <w:rsid w:val="00564EB1"/>
    <w:rsid w:val="005666C3"/>
    <w:rsid w:val="00567297"/>
    <w:rsid w:val="0057496A"/>
    <w:rsid w:val="00576243"/>
    <w:rsid w:val="00584EAF"/>
    <w:rsid w:val="00586B14"/>
    <w:rsid w:val="005A30C2"/>
    <w:rsid w:val="005B71F1"/>
    <w:rsid w:val="005C0886"/>
    <w:rsid w:val="005C0C16"/>
    <w:rsid w:val="005D0170"/>
    <w:rsid w:val="005D3DC8"/>
    <w:rsid w:val="005E083C"/>
    <w:rsid w:val="005E399D"/>
    <w:rsid w:val="005E5DAA"/>
    <w:rsid w:val="005F2A62"/>
    <w:rsid w:val="005F6E18"/>
    <w:rsid w:val="006115D3"/>
    <w:rsid w:val="00613F48"/>
    <w:rsid w:val="00615008"/>
    <w:rsid w:val="0061586C"/>
    <w:rsid w:val="00615D2E"/>
    <w:rsid w:val="00625EF4"/>
    <w:rsid w:val="0063381B"/>
    <w:rsid w:val="0064189B"/>
    <w:rsid w:val="006506CA"/>
    <w:rsid w:val="006625ED"/>
    <w:rsid w:val="00663BEC"/>
    <w:rsid w:val="006676D4"/>
    <w:rsid w:val="006959F1"/>
    <w:rsid w:val="006977AD"/>
    <w:rsid w:val="006A417D"/>
    <w:rsid w:val="006B116E"/>
    <w:rsid w:val="006C1406"/>
    <w:rsid w:val="006C1475"/>
    <w:rsid w:val="006D5D03"/>
    <w:rsid w:val="006D7C04"/>
    <w:rsid w:val="006E7197"/>
    <w:rsid w:val="006E7D3C"/>
    <w:rsid w:val="0070116E"/>
    <w:rsid w:val="0070639F"/>
    <w:rsid w:val="00734470"/>
    <w:rsid w:val="00735276"/>
    <w:rsid w:val="00743467"/>
    <w:rsid w:val="0075665B"/>
    <w:rsid w:val="007625FF"/>
    <w:rsid w:val="0076665A"/>
    <w:rsid w:val="00770903"/>
    <w:rsid w:val="007740CB"/>
    <w:rsid w:val="0077593B"/>
    <w:rsid w:val="007824E4"/>
    <w:rsid w:val="00782D48"/>
    <w:rsid w:val="007833F1"/>
    <w:rsid w:val="007A5B57"/>
    <w:rsid w:val="007A7100"/>
    <w:rsid w:val="007B6A55"/>
    <w:rsid w:val="007D2738"/>
    <w:rsid w:val="007E2329"/>
    <w:rsid w:val="007F33ED"/>
    <w:rsid w:val="007F3595"/>
    <w:rsid w:val="007F3D83"/>
    <w:rsid w:val="007F6C22"/>
    <w:rsid w:val="00804083"/>
    <w:rsid w:val="0081306E"/>
    <w:rsid w:val="00822AB8"/>
    <w:rsid w:val="00825349"/>
    <w:rsid w:val="00826CAC"/>
    <w:rsid w:val="00842CFA"/>
    <w:rsid w:val="00843EEA"/>
    <w:rsid w:val="008514FA"/>
    <w:rsid w:val="008557A2"/>
    <w:rsid w:val="00856B8E"/>
    <w:rsid w:val="0087259F"/>
    <w:rsid w:val="008732D5"/>
    <w:rsid w:val="0087537B"/>
    <w:rsid w:val="00875D28"/>
    <w:rsid w:val="008817EB"/>
    <w:rsid w:val="00887B66"/>
    <w:rsid w:val="0089230F"/>
    <w:rsid w:val="00895280"/>
    <w:rsid w:val="008A699B"/>
    <w:rsid w:val="008C71F2"/>
    <w:rsid w:val="008D34CE"/>
    <w:rsid w:val="008D7A9A"/>
    <w:rsid w:val="008E136D"/>
    <w:rsid w:val="008F2234"/>
    <w:rsid w:val="00913699"/>
    <w:rsid w:val="00913870"/>
    <w:rsid w:val="009148D1"/>
    <w:rsid w:val="0092597F"/>
    <w:rsid w:val="00926DA2"/>
    <w:rsid w:val="00941BBA"/>
    <w:rsid w:val="00942D27"/>
    <w:rsid w:val="0094365A"/>
    <w:rsid w:val="00943E26"/>
    <w:rsid w:val="009624DB"/>
    <w:rsid w:val="00962B0A"/>
    <w:rsid w:val="00973961"/>
    <w:rsid w:val="00975E5A"/>
    <w:rsid w:val="00980FA4"/>
    <w:rsid w:val="009B2AAE"/>
    <w:rsid w:val="009C09B5"/>
    <w:rsid w:val="009D20EB"/>
    <w:rsid w:val="009D4F8D"/>
    <w:rsid w:val="009E229A"/>
    <w:rsid w:val="009E25AD"/>
    <w:rsid w:val="009E50B5"/>
    <w:rsid w:val="009E5A04"/>
    <w:rsid w:val="009F4EEB"/>
    <w:rsid w:val="00A10D08"/>
    <w:rsid w:val="00A14166"/>
    <w:rsid w:val="00A2185E"/>
    <w:rsid w:val="00A269DC"/>
    <w:rsid w:val="00A276C8"/>
    <w:rsid w:val="00A300C2"/>
    <w:rsid w:val="00A34232"/>
    <w:rsid w:val="00A50598"/>
    <w:rsid w:val="00A615B7"/>
    <w:rsid w:val="00A72AD9"/>
    <w:rsid w:val="00A75EE2"/>
    <w:rsid w:val="00A84889"/>
    <w:rsid w:val="00A97937"/>
    <w:rsid w:val="00AA106B"/>
    <w:rsid w:val="00AA21BE"/>
    <w:rsid w:val="00AA5E01"/>
    <w:rsid w:val="00AA7F9A"/>
    <w:rsid w:val="00AB4BA3"/>
    <w:rsid w:val="00AC2462"/>
    <w:rsid w:val="00AD7136"/>
    <w:rsid w:val="00AE491D"/>
    <w:rsid w:val="00B00D0C"/>
    <w:rsid w:val="00B15EBF"/>
    <w:rsid w:val="00B2482C"/>
    <w:rsid w:val="00B563DA"/>
    <w:rsid w:val="00B7484B"/>
    <w:rsid w:val="00B77623"/>
    <w:rsid w:val="00B83C07"/>
    <w:rsid w:val="00BA1353"/>
    <w:rsid w:val="00BB138A"/>
    <w:rsid w:val="00BB15F8"/>
    <w:rsid w:val="00BC175C"/>
    <w:rsid w:val="00BE7B11"/>
    <w:rsid w:val="00BF3EEB"/>
    <w:rsid w:val="00C0176D"/>
    <w:rsid w:val="00C04735"/>
    <w:rsid w:val="00C04B2F"/>
    <w:rsid w:val="00C11C70"/>
    <w:rsid w:val="00C124FC"/>
    <w:rsid w:val="00C24B2B"/>
    <w:rsid w:val="00C26F40"/>
    <w:rsid w:val="00C34FCA"/>
    <w:rsid w:val="00C5799A"/>
    <w:rsid w:val="00C7419E"/>
    <w:rsid w:val="00CB259D"/>
    <w:rsid w:val="00CC72AD"/>
    <w:rsid w:val="00CF3B2B"/>
    <w:rsid w:val="00CF6353"/>
    <w:rsid w:val="00D021E9"/>
    <w:rsid w:val="00D07444"/>
    <w:rsid w:val="00D13981"/>
    <w:rsid w:val="00D2355A"/>
    <w:rsid w:val="00D43CEC"/>
    <w:rsid w:val="00D45AE5"/>
    <w:rsid w:val="00D509D1"/>
    <w:rsid w:val="00D52F52"/>
    <w:rsid w:val="00D6224C"/>
    <w:rsid w:val="00D7555B"/>
    <w:rsid w:val="00D87AEC"/>
    <w:rsid w:val="00D91578"/>
    <w:rsid w:val="00D94146"/>
    <w:rsid w:val="00DA1FBE"/>
    <w:rsid w:val="00DA761D"/>
    <w:rsid w:val="00DB06DE"/>
    <w:rsid w:val="00DB27B7"/>
    <w:rsid w:val="00DC222B"/>
    <w:rsid w:val="00DE0369"/>
    <w:rsid w:val="00DE5E66"/>
    <w:rsid w:val="00DE6122"/>
    <w:rsid w:val="00DE691D"/>
    <w:rsid w:val="00DF1078"/>
    <w:rsid w:val="00DF157B"/>
    <w:rsid w:val="00DF7B03"/>
    <w:rsid w:val="00E018AB"/>
    <w:rsid w:val="00E15FBB"/>
    <w:rsid w:val="00E550E8"/>
    <w:rsid w:val="00E61DAE"/>
    <w:rsid w:val="00E637A6"/>
    <w:rsid w:val="00E7507D"/>
    <w:rsid w:val="00E8035A"/>
    <w:rsid w:val="00E8272F"/>
    <w:rsid w:val="00E828D1"/>
    <w:rsid w:val="00E9118C"/>
    <w:rsid w:val="00EA0377"/>
    <w:rsid w:val="00EA5CE4"/>
    <w:rsid w:val="00EA6C09"/>
    <w:rsid w:val="00EB5520"/>
    <w:rsid w:val="00ED1091"/>
    <w:rsid w:val="00ED3273"/>
    <w:rsid w:val="00ED7402"/>
    <w:rsid w:val="00ED78AF"/>
    <w:rsid w:val="00EE0522"/>
    <w:rsid w:val="00EF78FA"/>
    <w:rsid w:val="00F10649"/>
    <w:rsid w:val="00F224E6"/>
    <w:rsid w:val="00F35701"/>
    <w:rsid w:val="00F41C77"/>
    <w:rsid w:val="00F45810"/>
    <w:rsid w:val="00F45B7F"/>
    <w:rsid w:val="00F4624D"/>
    <w:rsid w:val="00F54BA2"/>
    <w:rsid w:val="00F554ED"/>
    <w:rsid w:val="00F67C92"/>
    <w:rsid w:val="00F75524"/>
    <w:rsid w:val="00F841A9"/>
    <w:rsid w:val="00F85129"/>
    <w:rsid w:val="00F86D26"/>
    <w:rsid w:val="00F92454"/>
    <w:rsid w:val="00F92841"/>
    <w:rsid w:val="00F93FBE"/>
    <w:rsid w:val="00F95EE1"/>
    <w:rsid w:val="00FA172A"/>
    <w:rsid w:val="00FA5226"/>
    <w:rsid w:val="00FA55A0"/>
    <w:rsid w:val="00FA55F5"/>
    <w:rsid w:val="00FA70E4"/>
    <w:rsid w:val="00FB6AC5"/>
    <w:rsid w:val="00FC6454"/>
    <w:rsid w:val="00FC7591"/>
    <w:rsid w:val="00FD09C3"/>
    <w:rsid w:val="00FD1050"/>
    <w:rsid w:val="00FD2455"/>
    <w:rsid w:val="00FD74B0"/>
    <w:rsid w:val="00FE04E1"/>
    <w:rsid w:val="00FE352B"/>
    <w:rsid w:val="00FE40DF"/>
    <w:rsid w:val="00FE7BFB"/>
    <w:rsid w:val="00FF1DBA"/>
    <w:rsid w:val="00FF4F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7EB0EE6"/>
  <w15:docId w15:val="{BAB4EAA2-2872-4302-8593-A776061D40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018AB"/>
  </w:style>
  <w:style w:type="paragraph" w:styleId="Heading1">
    <w:name w:val="heading 1"/>
    <w:basedOn w:val="Normal"/>
    <w:next w:val="Normal"/>
    <w:link w:val="Heading1Char"/>
    <w:uiPriority w:val="9"/>
    <w:qFormat/>
    <w:rsid w:val="00975E5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824E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24E4"/>
    <w:rPr>
      <w:rFonts w:ascii="Lucida Grande" w:hAnsi="Lucida Grande" w:cs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8F2234"/>
    <w:pPr>
      <w:widowControl w:val="0"/>
      <w:autoSpaceDE w:val="0"/>
      <w:autoSpaceDN w:val="0"/>
      <w:adjustRightInd w:val="0"/>
      <w:spacing w:line="220" w:lineRule="atLeast"/>
      <w:textAlignment w:val="center"/>
    </w:pPr>
    <w:rPr>
      <w:rFonts w:ascii="Gotham-Book" w:hAnsi="Gotham-Book" w:cs="Gotham-Book"/>
      <w:color w:val="000000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F224E6"/>
    <w:rPr>
      <w:color w:val="800080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975E5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JFHeading1">
    <w:name w:val="JF_Heading 1"/>
    <w:next w:val="Normal"/>
    <w:qFormat/>
    <w:rsid w:val="007B6A55"/>
    <w:pPr>
      <w:spacing w:before="120"/>
    </w:pPr>
    <w:rPr>
      <w:rFonts w:cs="Arial"/>
      <w:b/>
      <w:color w:val="009877"/>
      <w:sz w:val="36"/>
      <w:szCs w:val="20"/>
    </w:rPr>
  </w:style>
  <w:style w:type="table" w:styleId="TableGrid">
    <w:name w:val="Table Grid"/>
    <w:basedOn w:val="TableNormal"/>
    <w:uiPriority w:val="59"/>
    <w:rsid w:val="0061586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JFJobFair">
    <w:name w:val="JF_Job Fair"/>
    <w:basedOn w:val="Normal"/>
    <w:next w:val="Normal"/>
    <w:qFormat/>
    <w:rsid w:val="00C124FC"/>
    <w:pPr>
      <w:framePr w:wrap="around" w:vAnchor="text" w:hAnchor="text" w:xAlign="right" w:y="1"/>
      <w:contextualSpacing/>
      <w:suppressOverlap/>
      <w:jc w:val="right"/>
    </w:pPr>
    <w:rPr>
      <w:b/>
      <w:caps/>
      <w:color w:val="FFFFFF" w:themeColor="background1"/>
      <w:spacing w:val="2"/>
      <w:sz w:val="40"/>
      <w:szCs w:val="36"/>
    </w:rPr>
  </w:style>
  <w:style w:type="paragraph" w:customStyle="1" w:styleId="Graybar">
    <w:name w:val="Gray bar"/>
    <w:qFormat/>
    <w:rsid w:val="002E570E"/>
    <w:rPr>
      <w:rFonts w:cs="Arial"/>
      <w:color w:val="000000"/>
      <w:szCs w:val="20"/>
    </w:rPr>
  </w:style>
  <w:style w:type="paragraph" w:customStyle="1" w:styleId="JFFooterAddressInfo">
    <w:name w:val="JF_Footer Address Info"/>
    <w:basedOn w:val="Normal"/>
    <w:qFormat/>
    <w:rsid w:val="007B6A55"/>
    <w:pPr>
      <w:tabs>
        <w:tab w:val="center" w:pos="4320"/>
        <w:tab w:val="right" w:pos="8640"/>
      </w:tabs>
      <w:jc w:val="center"/>
    </w:pPr>
    <w:rPr>
      <w:b/>
      <w:color w:val="FFFFFF" w:themeColor="background1"/>
      <w:spacing w:val="1"/>
      <w:sz w:val="20"/>
      <w:szCs w:val="18"/>
    </w:rPr>
  </w:style>
  <w:style w:type="paragraph" w:customStyle="1" w:styleId="JFList">
    <w:name w:val="JF_List"/>
    <w:qFormat/>
    <w:rsid w:val="00980FA4"/>
    <w:pPr>
      <w:numPr>
        <w:numId w:val="29"/>
      </w:numPr>
      <w:spacing w:after="120"/>
      <w:ind w:left="288" w:hanging="288"/>
    </w:pPr>
    <w:rPr>
      <w:rFonts w:cs="Arial"/>
      <w:sz w:val="22"/>
      <w:szCs w:val="20"/>
    </w:rPr>
  </w:style>
  <w:style w:type="numbering" w:customStyle="1" w:styleId="GreenTriangle">
    <w:name w:val="Green Triangle"/>
    <w:uiPriority w:val="99"/>
    <w:rsid w:val="002A033E"/>
    <w:pPr>
      <w:numPr>
        <w:numId w:val="28"/>
      </w:numPr>
    </w:pPr>
  </w:style>
  <w:style w:type="numbering" w:customStyle="1" w:styleId="InvertedTriangle">
    <w:name w:val="Inverted Triangle"/>
    <w:uiPriority w:val="99"/>
    <w:rsid w:val="009E229A"/>
    <w:pPr>
      <w:numPr>
        <w:numId w:val="31"/>
      </w:numPr>
    </w:pPr>
  </w:style>
  <w:style w:type="paragraph" w:customStyle="1" w:styleId="JFOccupations">
    <w:name w:val="JF_Occupations"/>
    <w:qFormat/>
    <w:rsid w:val="00980FA4"/>
    <w:pPr>
      <w:numPr>
        <w:numId w:val="33"/>
      </w:numPr>
      <w:spacing w:before="200" w:after="280"/>
    </w:pPr>
    <w:rPr>
      <w:rFonts w:cs="Arial"/>
      <w:szCs w:val="20"/>
    </w:rPr>
  </w:style>
  <w:style w:type="paragraph" w:customStyle="1" w:styleId="JFSidebarlist">
    <w:name w:val="JF_Sidebar list"/>
    <w:basedOn w:val="JFOccupations"/>
    <w:qFormat/>
    <w:rsid w:val="006676D4"/>
    <w:pPr>
      <w:ind w:left="504" w:hanging="216"/>
    </w:pPr>
    <w:rPr>
      <w:b/>
      <w:color w:val="0D2C4A"/>
      <w:sz w:val="28"/>
    </w:rPr>
  </w:style>
  <w:style w:type="paragraph" w:customStyle="1" w:styleId="JFSidebartext">
    <w:name w:val="JF_Sidebar text"/>
    <w:qFormat/>
    <w:rsid w:val="00DC222B"/>
    <w:rPr>
      <w:rFonts w:cs="Arial"/>
      <w:color w:val="003A5D"/>
      <w:sz w:val="22"/>
      <w:szCs w:val="20"/>
    </w:rPr>
  </w:style>
  <w:style w:type="paragraph" w:customStyle="1" w:styleId="JFSidebarHeading">
    <w:name w:val="JF_Sidebar Heading"/>
    <w:next w:val="JFSidebartext"/>
    <w:qFormat/>
    <w:rsid w:val="00584EAF"/>
    <w:pPr>
      <w:spacing w:before="240" w:after="240"/>
    </w:pPr>
    <w:rPr>
      <w:rFonts w:cs="Arial"/>
      <w:b/>
      <w:color w:val="009877"/>
      <w:sz w:val="28"/>
      <w:szCs w:val="20"/>
    </w:rPr>
  </w:style>
  <w:style w:type="paragraph" w:customStyle="1" w:styleId="JFSidebarGrayRule">
    <w:name w:val="JF_Sidebar Gray Rule"/>
    <w:basedOn w:val="Normal"/>
    <w:qFormat/>
    <w:rsid w:val="00FF4FFE"/>
    <w:pPr>
      <w:widowControl w:val="0"/>
      <w:pBdr>
        <w:bottom w:val="single" w:sz="48" w:space="0" w:color="D9D9D9" w:themeColor="background1" w:themeShade="D9"/>
      </w:pBdr>
      <w:autoSpaceDE w:val="0"/>
      <w:autoSpaceDN w:val="0"/>
      <w:adjustRightInd w:val="0"/>
      <w:spacing w:before="120" w:after="360"/>
      <w:textAlignment w:val="center"/>
    </w:pPr>
    <w:rPr>
      <w:rFonts w:cstheme="minorHAnsi"/>
      <w:color w:val="000000"/>
      <w:sz w:val="22"/>
      <w:szCs w:val="22"/>
    </w:rPr>
  </w:style>
  <w:style w:type="character" w:customStyle="1" w:styleId="JFYellowBullet">
    <w:name w:val="JF_Yellow Bullet"/>
    <w:basedOn w:val="DefaultParagraphFont"/>
    <w:uiPriority w:val="1"/>
    <w:qFormat/>
    <w:rsid w:val="007B6A55"/>
    <w:rPr>
      <w:color w:val="FDB525"/>
      <w:position w:val="0"/>
    </w:rPr>
  </w:style>
  <w:style w:type="paragraph" w:customStyle="1" w:styleId="JFMainText">
    <w:name w:val="JF_Main Text"/>
    <w:basedOn w:val="BasicParagraph"/>
    <w:qFormat/>
    <w:rsid w:val="00F92841"/>
    <w:pPr>
      <w:spacing w:after="120" w:line="240" w:lineRule="auto"/>
    </w:pPr>
    <w:rPr>
      <w:rFonts w:asciiTheme="minorHAnsi" w:hAnsiTheme="minorHAnsi" w:cstheme="minorHAnsi"/>
      <w:sz w:val="22"/>
      <w:szCs w:val="22"/>
    </w:rPr>
  </w:style>
  <w:style w:type="paragraph" w:customStyle="1" w:styleId="JFSponsor">
    <w:name w:val="JF_Sponsor"/>
    <w:basedOn w:val="JFSidebartext"/>
    <w:qFormat/>
    <w:rsid w:val="00F92841"/>
    <w:pPr>
      <w:framePr w:wrap="around" w:hAnchor="text" w:xAlign="center" w:yAlign="bottom" w:anchorLock="1"/>
      <w:jc w:val="center"/>
    </w:pPr>
    <w:rPr>
      <w:noProof/>
    </w:rPr>
  </w:style>
  <w:style w:type="paragraph" w:customStyle="1" w:styleId="JFHeading2">
    <w:name w:val="JF_Heading 2"/>
    <w:qFormat/>
    <w:rsid w:val="007B6A55"/>
    <w:pPr>
      <w:pBdr>
        <w:top w:val="single" w:sz="48" w:space="20" w:color="D9D9D9" w:themeColor="background1" w:themeShade="D9"/>
      </w:pBdr>
      <w:spacing w:before="360" w:after="240"/>
    </w:pPr>
    <w:rPr>
      <w:rFonts w:cs="Arial"/>
      <w:color w:val="009877"/>
      <w:sz w:val="28"/>
      <w:szCs w:val="28"/>
    </w:rPr>
  </w:style>
  <w:style w:type="paragraph" w:customStyle="1" w:styleId="JFAdditionalInformation">
    <w:name w:val="JF_Additional Information"/>
    <w:basedOn w:val="JFOccupations"/>
    <w:qFormat/>
    <w:rsid w:val="009624DB"/>
    <w:pPr>
      <w:spacing w:after="240"/>
    </w:pPr>
    <w:rPr>
      <w:sz w:val="22"/>
    </w:rPr>
  </w:style>
  <w:style w:type="paragraph" w:customStyle="1" w:styleId="JFEmployer">
    <w:name w:val="JF_Employer"/>
    <w:qFormat/>
    <w:rsid w:val="007F3595"/>
    <w:pPr>
      <w:spacing w:before="360"/>
    </w:pPr>
    <w:rPr>
      <w:rFonts w:cs="Arial"/>
      <w:b/>
      <w:color w:val="0D2C4A"/>
      <w:sz w:val="28"/>
      <w:szCs w:val="20"/>
    </w:rPr>
  </w:style>
  <w:style w:type="paragraph" w:styleId="Header">
    <w:name w:val="header"/>
    <w:basedOn w:val="Normal"/>
    <w:link w:val="HeaderChar"/>
    <w:uiPriority w:val="99"/>
    <w:unhideWhenUsed/>
    <w:rsid w:val="009F4EE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F4EEB"/>
  </w:style>
  <w:style w:type="paragraph" w:styleId="Footer">
    <w:name w:val="footer"/>
    <w:basedOn w:val="Normal"/>
    <w:link w:val="FooterChar"/>
    <w:uiPriority w:val="99"/>
    <w:unhideWhenUsed/>
    <w:rsid w:val="009F4EE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F4EEB"/>
  </w:style>
  <w:style w:type="paragraph" w:customStyle="1" w:styleId="EVENTFooterAddressInfo">
    <w:name w:val="EVENT_Footer Address Info"/>
    <w:basedOn w:val="Normal"/>
    <w:qFormat/>
    <w:rsid w:val="00913870"/>
    <w:pPr>
      <w:jc w:val="center"/>
    </w:pPr>
    <w:rPr>
      <w:b/>
      <w:sz w:val="20"/>
    </w:rPr>
  </w:style>
  <w:style w:type="character" w:customStyle="1" w:styleId="EVENTYellowbullet">
    <w:name w:val="EVENT_Yellow bullet"/>
    <w:basedOn w:val="DefaultParagraphFont"/>
    <w:uiPriority w:val="1"/>
    <w:qFormat/>
    <w:rsid w:val="00913870"/>
    <w:rPr>
      <w:color w:val="FDB525"/>
      <w:position w:val="0"/>
    </w:rPr>
  </w:style>
  <w:style w:type="paragraph" w:styleId="ListParagraph">
    <w:name w:val="List Paragraph"/>
    <w:basedOn w:val="Normal"/>
    <w:uiPriority w:val="34"/>
    <w:qFormat/>
    <w:rsid w:val="00475E3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3381B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F157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214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2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7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76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41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06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77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1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73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87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52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jobquest.dcs.eol.mass.gov/jobquest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masshiremncareers.com/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masshiremncareers.com/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jobquest.dcs.eol.mass.gov/jobquest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masshiremncareers.com" TargetMode="External"/><Relationship Id="rId2" Type="http://schemas.openxmlformats.org/officeDocument/2006/relationships/hyperlink" Target="https://masshiremncareers.com" TargetMode="External"/><Relationship Id="rId1" Type="http://schemas.openxmlformats.org/officeDocument/2006/relationships/image" Target="media/image8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ina.r.zhavoronkov\Desktop\CC%20Templates\MassHire_JOBFAIR_FallRiver_CC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MassHire EVENT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107C58"/>
        </a:solidFill>
        <a:ln>
          <a:noFill/>
        </a:ln>
        <a:effectLst/>
      </a:spPr>
      <a:bodyPr rot="0" spcFirstLastPara="0" vertOverflow="overflow" horzOverflow="overflow" vert="horz" wrap="square" lIns="0" tIns="0" rIns="0" bIns="27432" numCol="1" spcCol="0" rtlCol="0" fromWordArt="0" anchor="ctr" anchorCtr="0" forceAA="0" compatLnSpc="1">
        <a:prstTxWarp prst="textNoShape">
          <a:avLst/>
        </a:prstTxWarp>
        <a:noAutofit/>
      </a:bodyPr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B804348CA314C4A905E2340B46D3EA2" ma:contentTypeVersion="18" ma:contentTypeDescription="Create a new document." ma:contentTypeScope="" ma:versionID="0e981e73e500e1ff5bcadfe5e7214337">
  <xsd:schema xmlns:xsd="http://www.w3.org/2001/XMLSchema" xmlns:xs="http://www.w3.org/2001/XMLSchema" xmlns:p="http://schemas.microsoft.com/office/2006/metadata/properties" xmlns:ns2="5aba7356-f6d5-4ffd-8060-28b8ace04b52" xmlns:ns3="60b8ab08-7b91-492b-b556-024f47d621e9" targetNamespace="http://schemas.microsoft.com/office/2006/metadata/properties" ma:root="true" ma:fieldsID="69ad50f76b4d716a99cbd08d318f58fc" ns2:_="" ns3:_="">
    <xsd:import namespace="5aba7356-f6d5-4ffd-8060-28b8ace04b52"/>
    <xsd:import namespace="60b8ab08-7b91-492b-b556-024f47d621e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aba7356-f6d5-4ffd-8060-28b8ace04b5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6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b0c448b6-ea1a-41e5-bb96-dd34ef93c7a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0b8ab08-7b91-492b-b556-024f47d621e9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64e6e641-fce0-44a2-9b0b-b3a9b25ee842}" ma:internalName="TaxCatchAll" ma:showField="CatchAllData" ma:web="60b8ab08-7b91-492b-b556-024f47d621e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0b8ab08-7b91-492b-b556-024f47d621e9" xsi:nil="true"/>
    <SharedWithUsers xmlns="60b8ab08-7b91-492b-b556-024f47d621e9">
      <UserInfo>
        <DisplayName/>
        <AccountId xsi:nil="true"/>
        <AccountType/>
      </UserInfo>
    </SharedWithUsers>
    <lcf76f155ced4ddcb4097134ff3c332f xmlns="5aba7356-f6d5-4ffd-8060-28b8ace04b52">
      <Terms xmlns="http://schemas.microsoft.com/office/infopath/2007/PartnerControls"/>
    </lcf76f155ced4ddcb4097134ff3c332f>
    <MediaLengthInSeconds xmlns="5aba7356-f6d5-4ffd-8060-28b8ace04b52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066BC60-483D-46B1-8FCB-9E003AA5F754}"/>
</file>

<file path=customXml/itemProps2.xml><?xml version="1.0" encoding="utf-8"?>
<ds:datastoreItem xmlns:ds="http://schemas.openxmlformats.org/officeDocument/2006/customXml" ds:itemID="{B9467E10-EDC2-47C9-AA22-2A6D410DD951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B1FA9991-CF10-478C-AAA4-B6AB55392546}">
  <ds:schemaRefs>
    <ds:schemaRef ds:uri="http://schemas.microsoft.com/office/2006/metadata/properties"/>
    <ds:schemaRef ds:uri="http://schemas.microsoft.com/office/infopath/2007/PartnerControls"/>
    <ds:schemaRef ds:uri="60b8ab08-7b91-492b-b556-024f47d621e9"/>
    <ds:schemaRef ds:uri="5aba7356-f6d5-4ffd-8060-28b8ace04b52"/>
  </ds:schemaRefs>
</ds:datastoreItem>
</file>

<file path=customXml/itemProps4.xml><?xml version="1.0" encoding="utf-8"?>
<ds:datastoreItem xmlns:ds="http://schemas.openxmlformats.org/officeDocument/2006/customXml" ds:itemID="{127C3228-E3A6-45C1-8472-0015FCBE613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MassHire_JOBFAIR_FallRiver_CC</Template>
  <TotalTime>1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EOLWD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Zhavoronkova, Marina R  (EOLWD)</dc:creator>
  <cp:keywords/>
  <cp:lastModifiedBy>Frances Corniel</cp:lastModifiedBy>
  <cp:revision>2</cp:revision>
  <cp:lastPrinted>2020-01-30T19:39:00Z</cp:lastPrinted>
  <dcterms:created xsi:type="dcterms:W3CDTF">2025-12-18T15:32:00Z</dcterms:created>
  <dcterms:modified xsi:type="dcterms:W3CDTF">2025-12-18T15:32:00Z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0x0101004B804348CA314C4A905E2340B46D3EA2</vt:lpwstr>
  </property>
  <property fmtid="{D5CDD505-2E9C-101B-9397-08002B2CF9AE}" pid="3" name="Order">
    <vt:r8>71900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DateandTime">
    <vt:lpwstr>2024-01-30T07:27:16Z</vt:lpwstr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_ExtendedDescription">
    <vt:lpwstr/>
  </property>
  <property fmtid="{D5CDD505-2E9C-101B-9397-08002B2CF9AE}" pid="10" name="TriggerFlowInfo">
    <vt:lpwstr/>
  </property>
  <property fmtid="{D5CDD505-2E9C-101B-9397-08002B2CF9AE}" pid="11" name="MediaServiceImageTags">
    <vt:lpwstr/>
  </property>
  <property fmtid="{D5CDD505-2E9C-101B-9397-08002B2CF9AE}" pid="12" name="_SourceUrl">
    <vt:lpwstr/>
  </property>
  <property fmtid="{D5CDD505-2E9C-101B-9397-08002B2CF9AE}" pid="13" name="_SharedFileIndex">
    <vt:lpwstr/>
  </property>
</Properties>
</file>